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2F5" w:rsidRPr="00CD0037" w:rsidRDefault="006672F5" w:rsidP="006672F5">
      <w:pPr>
        <w:spacing w:after="63" w:line="240" w:lineRule="auto"/>
        <w:jc w:val="both"/>
        <w:rPr>
          <w:rFonts w:ascii="Arial" w:eastAsia="Times New Roman" w:hAnsi="Arial" w:cs="Arial"/>
          <w:sz w:val="18"/>
          <w:szCs w:val="18"/>
        </w:rPr>
      </w:pPr>
      <w:r w:rsidRPr="00CD0037">
        <w:rPr>
          <w:rFonts w:ascii="Arial" w:eastAsia="Times New Roman" w:hAnsi="Arial" w:cs="Arial"/>
          <w:color w:val="000000"/>
          <w:sz w:val="18"/>
          <w:szCs w:val="18"/>
        </w:rPr>
        <w:t xml:space="preserve">A </w:t>
      </w:r>
      <w:r w:rsidRPr="00B54E3C">
        <w:rPr>
          <w:rFonts w:ascii="Arial" w:eastAsia="Times New Roman" w:hAnsi="Arial" w:cs="Arial"/>
          <w:b/>
          <w:i/>
          <w:color w:val="000000"/>
          <w:sz w:val="18"/>
          <w:szCs w:val="18"/>
        </w:rPr>
        <w:t>Pesquisa de Clima Organizacional</w:t>
      </w:r>
      <w:r w:rsidRPr="00CD0037">
        <w:rPr>
          <w:rFonts w:ascii="Arial" w:eastAsia="Times New Roman" w:hAnsi="Arial" w:cs="Arial"/>
          <w:color w:val="000000"/>
          <w:sz w:val="18"/>
          <w:szCs w:val="18"/>
        </w:rPr>
        <w:t xml:space="preserve"> entre os colaboradores da AGEPAN tem por objetivo aferir a percepção dos mesmos quanto aos quesitos abaixo elencados e ainda auxiliar o desenvolvimento de ações que possam melhorar o ambiente organizacional e por consequência os resultados da organização. Preencha os quadros a seguir considerando sempre suas ações, comportamentos </w:t>
      </w:r>
      <w:r w:rsidRPr="00CD0037">
        <w:rPr>
          <w:rFonts w:ascii="Arial" w:eastAsia="Times New Roman" w:hAnsi="Arial" w:cs="Arial"/>
          <w:color w:val="000000"/>
          <w:sz w:val="18"/>
          <w:szCs w:val="18"/>
          <w:u w:val="single"/>
        </w:rPr>
        <w:t>reais</w:t>
      </w:r>
      <w:r w:rsidRPr="00CD0037">
        <w:rPr>
          <w:rFonts w:ascii="Arial" w:eastAsia="Times New Roman" w:hAnsi="Arial" w:cs="Arial"/>
          <w:color w:val="000000"/>
          <w:sz w:val="18"/>
          <w:szCs w:val="18"/>
        </w:rPr>
        <w:t>, nunca os ideais.</w:t>
      </w:r>
    </w:p>
    <w:p w:rsidR="006672F5" w:rsidRPr="00CD0037" w:rsidRDefault="006672F5" w:rsidP="006672F5">
      <w:pPr>
        <w:tabs>
          <w:tab w:val="left" w:pos="5199"/>
        </w:tabs>
        <w:spacing w:after="0" w:line="240" w:lineRule="auto"/>
        <w:ind w:right="-46"/>
        <w:jc w:val="center"/>
        <w:rPr>
          <w:rFonts w:ascii="Arial" w:eastAsia="Times New Roman" w:hAnsi="Arial" w:cs="Arial"/>
          <w:b/>
          <w:bCs/>
          <w:color w:val="000000"/>
          <w:sz w:val="18"/>
          <w:szCs w:val="18"/>
        </w:rPr>
      </w:pPr>
      <w:r w:rsidRPr="00CD0037">
        <w:rPr>
          <w:rFonts w:ascii="Arial" w:eastAsia="Times New Roman" w:hAnsi="Arial" w:cs="Arial"/>
          <w:b/>
          <w:bCs/>
          <w:color w:val="000000"/>
          <w:sz w:val="18"/>
          <w:szCs w:val="18"/>
        </w:rPr>
        <w:t>ATÉ QUE PONTO VOCÊ CONCORDA COM AS AFIRMAÇÕES ABAIXO?</w:t>
      </w:r>
    </w:p>
    <w:p w:rsidR="006672F5" w:rsidRPr="00CD0037" w:rsidRDefault="006672F5" w:rsidP="006672F5">
      <w:pPr>
        <w:tabs>
          <w:tab w:val="left" w:pos="5199"/>
        </w:tabs>
        <w:spacing w:after="0" w:line="240" w:lineRule="auto"/>
        <w:ind w:right="-46"/>
        <w:jc w:val="both"/>
        <w:rPr>
          <w:rFonts w:ascii="Arial" w:eastAsia="Times New Roman" w:hAnsi="Arial" w:cs="Arial"/>
          <w:sz w:val="18"/>
          <w:szCs w:val="18"/>
        </w:rPr>
      </w:pPr>
      <w:r w:rsidRPr="00CD0037">
        <w:rPr>
          <w:rFonts w:ascii="Arial" w:eastAsia="Times New Roman" w:hAnsi="Arial" w:cs="Arial"/>
          <w:color w:val="000000"/>
          <w:sz w:val="18"/>
          <w:szCs w:val="18"/>
        </w:rPr>
        <w:t>Para responder, analise cada uma das afirmações que melhor expressa seus sentimentos, marque a que melhor representa a sua opinião. É fundamental que ao responder cada questão você retrate sua realidade; não pense no que seria a resposta ideal. Se tiver dúvida, pense numa situação em que você esteve envolvido ou num acontecimento ocorrido recentemente na sua organização. Utilize-se da escala apresentada a seguir para expressar sua opinião para cada uma das alternativas.</w:t>
      </w:r>
    </w:p>
    <w:p w:rsidR="006672F5" w:rsidRPr="00CD0037" w:rsidRDefault="006672F5" w:rsidP="006672F5">
      <w:pPr>
        <w:tabs>
          <w:tab w:val="left" w:pos="5199"/>
        </w:tabs>
        <w:spacing w:after="0" w:line="240" w:lineRule="auto"/>
        <w:ind w:right="-46"/>
        <w:jc w:val="both"/>
        <w:rPr>
          <w:rFonts w:ascii="Arial" w:eastAsia="Times New Roman" w:hAnsi="Arial" w:cs="Arial"/>
          <w:sz w:val="18"/>
          <w:szCs w:val="18"/>
        </w:rPr>
      </w:pPr>
      <w:r w:rsidRPr="00CD0037">
        <w:rPr>
          <w:rFonts w:ascii="Arial" w:eastAsia="Times New Roman" w:hAnsi="Arial" w:cs="Arial"/>
          <w:b/>
          <w:bCs/>
          <w:color w:val="000000"/>
          <w:sz w:val="18"/>
          <w:szCs w:val="18"/>
        </w:rPr>
        <w:t xml:space="preserve">1 - DISCORDO TOTALMENTE: </w:t>
      </w:r>
      <w:r w:rsidRPr="00CD0037">
        <w:rPr>
          <w:rFonts w:ascii="Arial" w:eastAsia="Times New Roman" w:hAnsi="Arial" w:cs="Arial"/>
          <w:color w:val="000000"/>
          <w:sz w:val="18"/>
          <w:szCs w:val="18"/>
        </w:rPr>
        <w:t>se discordar totalmente da afirmação</w:t>
      </w:r>
    </w:p>
    <w:p w:rsidR="006672F5" w:rsidRPr="00CD0037" w:rsidRDefault="006672F5" w:rsidP="006672F5">
      <w:pPr>
        <w:tabs>
          <w:tab w:val="left" w:pos="5199"/>
        </w:tabs>
        <w:spacing w:after="0" w:line="240" w:lineRule="auto"/>
        <w:ind w:right="-46"/>
        <w:jc w:val="both"/>
        <w:rPr>
          <w:rFonts w:ascii="Arial" w:eastAsia="Times New Roman" w:hAnsi="Arial" w:cs="Arial"/>
          <w:sz w:val="18"/>
          <w:szCs w:val="18"/>
        </w:rPr>
      </w:pPr>
      <w:r w:rsidRPr="00CD0037">
        <w:rPr>
          <w:rFonts w:ascii="Arial" w:eastAsia="Times New Roman" w:hAnsi="Arial" w:cs="Arial"/>
          <w:b/>
          <w:bCs/>
          <w:color w:val="000000"/>
          <w:sz w:val="18"/>
          <w:szCs w:val="18"/>
        </w:rPr>
        <w:t xml:space="preserve">2 – DISCORDO: </w:t>
      </w:r>
      <w:r w:rsidRPr="0066712D">
        <w:rPr>
          <w:rFonts w:ascii="Arial" w:eastAsia="Times New Roman" w:hAnsi="Arial" w:cs="Arial"/>
          <w:bCs/>
          <w:color w:val="000000"/>
          <w:sz w:val="18"/>
          <w:szCs w:val="18"/>
        </w:rPr>
        <w:t>s</w:t>
      </w:r>
      <w:r>
        <w:rPr>
          <w:rFonts w:ascii="Arial" w:eastAsia="Times New Roman" w:hAnsi="Arial" w:cs="Arial"/>
          <w:bCs/>
          <w:color w:val="000000"/>
          <w:sz w:val="18"/>
          <w:szCs w:val="18"/>
        </w:rPr>
        <w:t>.</w:t>
      </w:r>
      <w:r>
        <w:rPr>
          <w:rFonts w:ascii="Arial" w:eastAsia="Times New Roman" w:hAnsi="Arial" w:cs="Arial"/>
          <w:color w:val="000000"/>
          <w:sz w:val="18"/>
          <w:szCs w:val="18"/>
        </w:rPr>
        <w:t>e apenas discordar da afir</w:t>
      </w:r>
      <w:r w:rsidRPr="00CD0037">
        <w:rPr>
          <w:rFonts w:ascii="Arial" w:eastAsia="Times New Roman" w:hAnsi="Arial" w:cs="Arial"/>
          <w:color w:val="000000"/>
          <w:sz w:val="18"/>
          <w:szCs w:val="18"/>
        </w:rPr>
        <w:t>mação</w:t>
      </w:r>
    </w:p>
    <w:p w:rsidR="006672F5" w:rsidRPr="00CD0037" w:rsidRDefault="006672F5" w:rsidP="006672F5">
      <w:pPr>
        <w:tabs>
          <w:tab w:val="left" w:pos="5199"/>
        </w:tabs>
        <w:spacing w:after="0" w:line="240" w:lineRule="auto"/>
        <w:ind w:right="-46"/>
        <w:jc w:val="both"/>
        <w:rPr>
          <w:rFonts w:ascii="Arial" w:eastAsia="Times New Roman" w:hAnsi="Arial" w:cs="Arial"/>
          <w:sz w:val="18"/>
          <w:szCs w:val="18"/>
        </w:rPr>
      </w:pPr>
      <w:r w:rsidRPr="00CD0037">
        <w:rPr>
          <w:rFonts w:ascii="Arial" w:eastAsia="Times New Roman" w:hAnsi="Arial" w:cs="Arial"/>
          <w:b/>
          <w:bCs/>
          <w:color w:val="000000"/>
          <w:sz w:val="18"/>
          <w:szCs w:val="18"/>
        </w:rPr>
        <w:t xml:space="preserve">3 – NEUTRO: </w:t>
      </w:r>
      <w:r w:rsidRPr="00CD0037">
        <w:rPr>
          <w:rFonts w:ascii="Arial" w:eastAsia="Times New Roman" w:hAnsi="Arial" w:cs="Arial"/>
          <w:color w:val="000000"/>
          <w:sz w:val="18"/>
          <w:szCs w:val="18"/>
        </w:rPr>
        <w:t>se estiver neutro ou não tiver opinião formada sobre a afirmação</w:t>
      </w:r>
      <w:r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6672F5" w:rsidRPr="00CD0037" w:rsidRDefault="006672F5" w:rsidP="006672F5">
      <w:pPr>
        <w:tabs>
          <w:tab w:val="left" w:pos="5199"/>
        </w:tabs>
        <w:spacing w:after="0" w:line="240" w:lineRule="auto"/>
        <w:ind w:right="-46"/>
        <w:jc w:val="both"/>
        <w:outlineLvl w:val="1"/>
        <w:rPr>
          <w:rFonts w:ascii="Arial" w:eastAsia="Times New Roman" w:hAnsi="Arial" w:cs="Arial"/>
          <w:bCs/>
          <w:sz w:val="18"/>
          <w:szCs w:val="18"/>
        </w:rPr>
      </w:pPr>
      <w:r w:rsidRPr="00CD0037">
        <w:rPr>
          <w:rFonts w:ascii="Arial" w:eastAsia="Times New Roman" w:hAnsi="Arial" w:cs="Arial"/>
          <w:b/>
          <w:bCs/>
          <w:color w:val="000000"/>
          <w:sz w:val="18"/>
          <w:szCs w:val="18"/>
        </w:rPr>
        <w:t xml:space="preserve">4 – CONCORDO: </w:t>
      </w:r>
      <w:r w:rsidRPr="00CD0037">
        <w:rPr>
          <w:rFonts w:ascii="Arial" w:eastAsia="Times New Roman" w:hAnsi="Arial" w:cs="Arial"/>
          <w:color w:val="000000"/>
          <w:sz w:val="18"/>
          <w:szCs w:val="18"/>
        </w:rPr>
        <w:t xml:space="preserve">se apenas concordar com a </w:t>
      </w:r>
      <w:r>
        <w:rPr>
          <w:rFonts w:ascii="Arial" w:eastAsia="Times New Roman" w:hAnsi="Arial" w:cs="Arial"/>
          <w:color w:val="000000"/>
          <w:sz w:val="18"/>
          <w:szCs w:val="18"/>
        </w:rPr>
        <w:t>afir</w:t>
      </w:r>
      <w:r w:rsidRPr="00CD0037">
        <w:rPr>
          <w:rFonts w:ascii="Arial" w:eastAsia="Times New Roman" w:hAnsi="Arial" w:cs="Arial"/>
          <w:color w:val="000000"/>
          <w:sz w:val="18"/>
          <w:szCs w:val="18"/>
        </w:rPr>
        <w:t>mação</w:t>
      </w:r>
      <w:r>
        <w:rPr>
          <w:rFonts w:ascii="Arial" w:eastAsia="Times New Roman" w:hAnsi="Arial" w:cs="Arial"/>
          <w:color w:val="000000"/>
          <w:sz w:val="18"/>
          <w:szCs w:val="18"/>
        </w:rPr>
        <w:t>.</w:t>
      </w:r>
    </w:p>
    <w:p w:rsidR="006672F5" w:rsidRPr="00CD0037" w:rsidRDefault="006672F5" w:rsidP="006672F5">
      <w:pPr>
        <w:tabs>
          <w:tab w:val="left" w:pos="5199"/>
        </w:tabs>
        <w:spacing w:after="0" w:line="240" w:lineRule="auto"/>
        <w:ind w:right="-46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 w:rsidRPr="00CD0037">
        <w:rPr>
          <w:rFonts w:ascii="Arial" w:eastAsia="Times New Roman" w:hAnsi="Arial" w:cs="Arial"/>
          <w:b/>
          <w:bCs/>
          <w:color w:val="000000"/>
          <w:sz w:val="18"/>
          <w:szCs w:val="18"/>
        </w:rPr>
        <w:t xml:space="preserve">5 - CONCORDO TOTALMENTE: </w:t>
      </w:r>
      <w:r w:rsidRPr="00CD0037">
        <w:rPr>
          <w:rFonts w:ascii="Arial" w:eastAsia="Times New Roman" w:hAnsi="Arial" w:cs="Arial"/>
          <w:color w:val="000000"/>
          <w:sz w:val="18"/>
          <w:szCs w:val="18"/>
        </w:rPr>
        <w:t xml:space="preserve">se concordar totalmente com a </w:t>
      </w:r>
      <w:r>
        <w:rPr>
          <w:rFonts w:ascii="Arial" w:eastAsia="Times New Roman" w:hAnsi="Arial" w:cs="Arial"/>
          <w:color w:val="000000"/>
          <w:sz w:val="18"/>
          <w:szCs w:val="18"/>
        </w:rPr>
        <w:t>afirmação.</w:t>
      </w:r>
    </w:p>
    <w:p w:rsidR="006672F5" w:rsidRDefault="006672F5" w:rsidP="006672F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rFonts w:ascii="Arial" w:eastAsia="Times New Roman" w:hAnsi="Arial" w:cs="Arial"/>
          <w:color w:val="000000"/>
          <w:sz w:val="18"/>
          <w:szCs w:val="18"/>
        </w:rPr>
        <w:t>Ao final, responda as questões apresentadas.</w:t>
      </w:r>
    </w:p>
    <w:p w:rsidR="006672F5" w:rsidRPr="00D07234" w:rsidRDefault="006672F5" w:rsidP="006672F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16"/>
          <w:szCs w:val="16"/>
        </w:rPr>
      </w:pPr>
    </w:p>
    <w:tbl>
      <w:tblPr>
        <w:tblW w:w="4908" w:type="pct"/>
        <w:tblInd w:w="-72" w:type="dxa"/>
        <w:tblCellMar>
          <w:left w:w="70" w:type="dxa"/>
          <w:right w:w="70" w:type="dxa"/>
        </w:tblCellMar>
        <w:tblLook w:val="04A0"/>
      </w:tblPr>
      <w:tblGrid>
        <w:gridCol w:w="4927"/>
      </w:tblGrid>
      <w:tr w:rsidR="006672F5" w:rsidRPr="00CD0037" w:rsidTr="009B1C4B">
        <w:trPr>
          <w:trHeight w:val="227"/>
        </w:trPr>
        <w:tc>
          <w:tcPr>
            <w:tcW w:w="5000" w:type="pct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672F5" w:rsidRPr="00CD0037" w:rsidRDefault="006672F5" w:rsidP="009B1C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CD003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ATUAÇÃO DA CHEFIA</w:t>
            </w:r>
          </w:p>
        </w:tc>
      </w:tr>
      <w:tr w:rsidR="006672F5" w:rsidRPr="00CD0037" w:rsidTr="009B1C4B">
        <w:trPr>
          <w:trHeight w:val="478"/>
        </w:trPr>
        <w:tc>
          <w:tcPr>
            <w:tcW w:w="5000" w:type="pc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40D65" w:rsidRDefault="006672F5" w:rsidP="009B1C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D00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Meu chefe imediato está aberto a críticas e sugestões.</w:t>
            </w:r>
          </w:p>
          <w:sdt>
            <w:sdtPr>
              <w:rPr>
                <w:rStyle w:val="Estilo6"/>
              </w:rPr>
              <w:id w:val="13490598"/>
              <w:placeholder>
                <w:docPart w:val="43838DA4312D4F92B319F22A600BC27C"/>
              </w:placeholder>
              <w:comboBox>
                <w:listItem w:displayText=" ---escolha um item---" w:value=" ---escolha um item---"/>
                <w:listItem w:displayText="1 - DISCORDO TOTALMENTE" w:value="1 - DISCORDO TOTALMENTE"/>
                <w:listItem w:displayText="2 - DISCORDO" w:value="2 - DISCORDO"/>
                <w:listItem w:displayText="3 - NEUTRO" w:value="3 - NEUTRO"/>
                <w:listItem w:displayText="4 - CONCORDO" w:value="4 - CONCORDO"/>
                <w:listItem w:displayText="5 - CONCORDO TOTALMENTE" w:value="5 - CONCORDO TOTALMENTE"/>
              </w:comboBox>
            </w:sdtPr>
            <w:sdtContent>
              <w:p w:rsidR="009B1C4B" w:rsidRPr="00CD0037" w:rsidRDefault="002A7FAB" w:rsidP="002A7FAB">
                <w:pPr>
                  <w:spacing w:after="0" w:line="240" w:lineRule="auto"/>
                  <w:rPr>
                    <w:rFonts w:ascii="Arial" w:eastAsia="Times New Roman" w:hAnsi="Arial" w:cs="Arial"/>
                    <w:color w:val="000000"/>
                    <w:sz w:val="18"/>
                    <w:szCs w:val="18"/>
                  </w:rPr>
                </w:pPr>
                <w:r>
                  <w:rPr>
                    <w:rStyle w:val="Estilo6"/>
                  </w:rPr>
                  <w:t xml:space="preserve"> ---escolha um item---</w:t>
                </w:r>
              </w:p>
            </w:sdtContent>
          </w:sdt>
        </w:tc>
      </w:tr>
      <w:tr w:rsidR="006672F5" w:rsidRPr="00CD0037" w:rsidTr="009B1C4B">
        <w:trPr>
          <w:trHeight w:val="283"/>
        </w:trPr>
        <w:tc>
          <w:tcPr>
            <w:tcW w:w="5000" w:type="pct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D06AB5" w:rsidRDefault="006672F5" w:rsidP="00D06AB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D00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Meu chefe conhece bem meu trabalho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.</w:t>
            </w:r>
          </w:p>
          <w:sdt>
            <w:sdtPr>
              <w:rPr>
                <w:rStyle w:val="Estilo3"/>
              </w:rPr>
              <w:id w:val="13490605"/>
              <w:placeholder>
                <w:docPart w:val="D4DC54E4AFD54A5CB617397A8F096A08"/>
              </w:placeholder>
              <w:comboBox>
                <w:listItem w:displayText=" ---escolha um item---" w:value=" ---escolha um item---"/>
                <w:listItem w:displayText="1 - DISCORDO TOTALMENTE" w:value="1 - DISCORDO TOTALMENTE"/>
                <w:listItem w:displayText="2 - DISCORDO" w:value="2 - DISCORDO"/>
                <w:listItem w:displayText="3 - NEUTRO" w:value="3 - NEUTRO"/>
                <w:listItem w:displayText="4 - CONCORDO" w:value="4 - CONCORDO"/>
                <w:listItem w:displayText="5 - CONCORDO TOTALMENTE" w:value="5 - CONCORDO TOTALMENTE"/>
              </w:comboBox>
            </w:sdtPr>
            <w:sdtContent>
              <w:p w:rsidR="00D06AB5" w:rsidRPr="00CD0037" w:rsidRDefault="00D06AB5" w:rsidP="009B1C4B">
                <w:pPr>
                  <w:spacing w:after="0" w:line="240" w:lineRule="auto"/>
                  <w:rPr>
                    <w:rFonts w:ascii="Arial" w:eastAsia="Times New Roman" w:hAnsi="Arial" w:cs="Arial"/>
                    <w:color w:val="000000"/>
                    <w:sz w:val="18"/>
                    <w:szCs w:val="18"/>
                  </w:rPr>
                </w:pPr>
                <w:r w:rsidRPr="00661505">
                  <w:rPr>
                    <w:rStyle w:val="Estilo3"/>
                  </w:rPr>
                  <w:t xml:space="preserve"> ---escolha um item---</w:t>
                </w:r>
              </w:p>
            </w:sdtContent>
          </w:sdt>
        </w:tc>
      </w:tr>
      <w:tr w:rsidR="006672F5" w:rsidRPr="00CD0037" w:rsidTr="009B1C4B">
        <w:trPr>
          <w:trHeight w:val="283"/>
        </w:trPr>
        <w:tc>
          <w:tcPr>
            <w:tcW w:w="5000" w:type="pct"/>
            <w:tcBorders>
              <w:left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672F5" w:rsidRDefault="006672F5" w:rsidP="009B1C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D00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Meu chefe tem visão geral das metas da minha unidade de trabalho.</w:t>
            </w:r>
          </w:p>
          <w:sdt>
            <w:sdtPr>
              <w:rPr>
                <w:rStyle w:val="Estilo4"/>
              </w:rPr>
              <w:id w:val="13490606"/>
              <w:placeholder>
                <w:docPart w:val="B21FA664E497468B85C91294EA1EC826"/>
              </w:placeholder>
              <w:comboBox>
                <w:listItem w:displayText=" ---escolha um item---" w:value=" ---escolha um item---"/>
                <w:listItem w:displayText="1 - DISCORDO TOTALMENTE" w:value="1 - DISCORDO TOTALMENTE"/>
                <w:listItem w:displayText="2 - DISCORDO" w:value="2 - DISCORDO"/>
                <w:listItem w:displayText="3 - NEUTRO" w:value="3 - NEUTRO"/>
                <w:listItem w:displayText="4 - CONCORDO" w:value="4 - CONCORDO"/>
                <w:listItem w:displayText="5 - CONCORDO TOTALMENTE" w:value="5 - CONCORDO TOTALMENTE"/>
              </w:comboBox>
            </w:sdtPr>
            <w:sdtContent>
              <w:p w:rsidR="00D06AB5" w:rsidRPr="00CD0037" w:rsidRDefault="00D06AB5" w:rsidP="009B1C4B">
                <w:pPr>
                  <w:spacing w:after="0" w:line="240" w:lineRule="auto"/>
                  <w:rPr>
                    <w:rFonts w:ascii="Arial" w:eastAsia="Times New Roman" w:hAnsi="Arial" w:cs="Arial"/>
                    <w:color w:val="000000"/>
                    <w:sz w:val="18"/>
                    <w:szCs w:val="18"/>
                  </w:rPr>
                </w:pPr>
                <w:r w:rsidRPr="00661505">
                  <w:rPr>
                    <w:rStyle w:val="Estilo4"/>
                  </w:rPr>
                  <w:t xml:space="preserve"> ---escolha um item---</w:t>
                </w:r>
              </w:p>
            </w:sdtContent>
          </w:sdt>
        </w:tc>
      </w:tr>
      <w:tr w:rsidR="006672F5" w:rsidRPr="00CD0037" w:rsidTr="009B1C4B">
        <w:trPr>
          <w:trHeight w:val="283"/>
        </w:trPr>
        <w:tc>
          <w:tcPr>
            <w:tcW w:w="5000" w:type="pct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6672F5" w:rsidRDefault="006672F5" w:rsidP="009B1C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D00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Eu recebo do meu chefe orientação e </w:t>
            </w:r>
            <w:proofErr w:type="gramStart"/>
            <w:r w:rsidRPr="00CD00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apoio necessários para a realização das tarefas</w:t>
            </w:r>
            <w:proofErr w:type="gramEnd"/>
            <w:r w:rsidRPr="00CD00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.</w:t>
            </w:r>
          </w:p>
          <w:sdt>
            <w:sdtPr>
              <w:rPr>
                <w:rStyle w:val="Estilo8"/>
              </w:rPr>
              <w:id w:val="13490607"/>
              <w:placeholder>
                <w:docPart w:val="370561930BB048A38B390974F447A61B"/>
              </w:placeholder>
              <w:comboBox>
                <w:listItem w:displayText=" ---escolha um item---" w:value=" ---escolha um item---"/>
                <w:listItem w:displayText="1 - DISCORDO TOTALMENTE" w:value="1 - DISCORDO TOTALMENTE"/>
                <w:listItem w:displayText="2 - DISCORDO" w:value="2 - DISCORDO"/>
                <w:listItem w:displayText="3 - NEUTRO" w:value="3 - NEUTRO"/>
                <w:listItem w:displayText="4 - CONCORDO" w:value="4 - CONCORDO"/>
                <w:listItem w:displayText="5 - CONCORDO TOTALMENTE" w:value="5 - CONCORDO TOTALMENTE"/>
              </w:comboBox>
            </w:sdtPr>
            <w:sdtContent>
              <w:p w:rsidR="00D06AB5" w:rsidRPr="00CD0037" w:rsidRDefault="00D06AB5" w:rsidP="009B1C4B">
                <w:pPr>
                  <w:spacing w:after="0" w:line="240" w:lineRule="auto"/>
                  <w:rPr>
                    <w:rFonts w:ascii="Arial" w:eastAsia="Times New Roman" w:hAnsi="Arial" w:cs="Arial"/>
                    <w:color w:val="000000"/>
                    <w:sz w:val="18"/>
                    <w:szCs w:val="18"/>
                  </w:rPr>
                </w:pPr>
                <w:r w:rsidRPr="00661505">
                  <w:rPr>
                    <w:rStyle w:val="Estilo8"/>
                  </w:rPr>
                  <w:t xml:space="preserve"> ---escolha um item---</w:t>
                </w:r>
              </w:p>
            </w:sdtContent>
          </w:sdt>
        </w:tc>
      </w:tr>
      <w:tr w:rsidR="006672F5" w:rsidRPr="00CD0037" w:rsidTr="009B1C4B">
        <w:trPr>
          <w:trHeight w:val="283"/>
        </w:trPr>
        <w:tc>
          <w:tcPr>
            <w:tcW w:w="5000" w:type="pct"/>
            <w:tcBorders>
              <w:left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672F5" w:rsidRDefault="006672F5" w:rsidP="009B1C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D00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Eu participo das negociações de metas do meu Plano de Trabalho com meu chefe.</w:t>
            </w:r>
          </w:p>
          <w:sdt>
            <w:sdtPr>
              <w:rPr>
                <w:rStyle w:val="Estilo9"/>
              </w:rPr>
              <w:id w:val="13490608"/>
              <w:placeholder>
                <w:docPart w:val="418E19CAECEE490BA835D342AAF1EDE2"/>
              </w:placeholder>
              <w:comboBox>
                <w:listItem w:displayText=" ---escolha um item---" w:value=" ---escolha um item---"/>
                <w:listItem w:displayText="1 - DISCORDO TOTALMENTE" w:value="1 - DISCORDO TOTALMENTE"/>
                <w:listItem w:displayText="2 - DISCORDO" w:value="2 - DISCORDO"/>
                <w:listItem w:displayText="3 - NEUTRO" w:value="3 - NEUTRO"/>
                <w:listItem w:displayText="4 - CONCORDO" w:value="4 - CONCORDO"/>
                <w:listItem w:displayText="5 - CONCORDO TOTALMENTE" w:value="5 - CONCORDO TOTALMENTE"/>
              </w:comboBox>
            </w:sdtPr>
            <w:sdtContent>
              <w:p w:rsidR="00D06AB5" w:rsidRPr="00CD0037" w:rsidRDefault="00D06AB5" w:rsidP="009B1C4B">
                <w:pPr>
                  <w:spacing w:after="0" w:line="240" w:lineRule="auto"/>
                  <w:rPr>
                    <w:rFonts w:ascii="Arial" w:eastAsia="Times New Roman" w:hAnsi="Arial" w:cs="Arial"/>
                    <w:color w:val="000000"/>
                    <w:sz w:val="18"/>
                    <w:szCs w:val="18"/>
                  </w:rPr>
                </w:pPr>
                <w:r w:rsidRPr="00661505">
                  <w:rPr>
                    <w:rStyle w:val="Estilo9"/>
                  </w:rPr>
                  <w:t xml:space="preserve"> ---escolha um item---</w:t>
                </w:r>
              </w:p>
            </w:sdtContent>
          </w:sdt>
        </w:tc>
      </w:tr>
      <w:tr w:rsidR="006672F5" w:rsidRPr="00CD0037" w:rsidTr="009B1C4B">
        <w:trPr>
          <w:trHeight w:val="283"/>
        </w:trPr>
        <w:tc>
          <w:tcPr>
            <w:tcW w:w="5000" w:type="pct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6672F5" w:rsidRDefault="006672F5" w:rsidP="009B1C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D00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Meu chefe resolve adequadamente os conflitos da minha unidade de trabalho.</w:t>
            </w:r>
          </w:p>
          <w:sdt>
            <w:sdtPr>
              <w:rPr>
                <w:rStyle w:val="Estilo10"/>
              </w:rPr>
              <w:id w:val="13490609"/>
              <w:placeholder>
                <w:docPart w:val="0C9C618D3A6A4049A59A845A285205FD"/>
              </w:placeholder>
              <w:comboBox>
                <w:listItem w:displayText=" ---escolha um item---" w:value=" ---escolha um item---"/>
                <w:listItem w:displayText="1 - DISCORDO TOTALMENTE" w:value="1 - DISCORDO TOTALMENTE"/>
                <w:listItem w:displayText="2 - DISCORDO" w:value="2 - DISCORDO"/>
                <w:listItem w:displayText="3 - NEUTRO" w:value="3 - NEUTRO"/>
                <w:listItem w:displayText="4 - CONCORDO" w:value="4 - CONCORDO"/>
                <w:listItem w:displayText="5 - CONCORDO TOTALMENTE" w:value="5 - CONCORDO TOTALMENTE"/>
              </w:comboBox>
            </w:sdtPr>
            <w:sdtContent>
              <w:p w:rsidR="00D06AB5" w:rsidRPr="00CD0037" w:rsidRDefault="00D06AB5" w:rsidP="009B1C4B">
                <w:pPr>
                  <w:spacing w:after="0" w:line="240" w:lineRule="auto"/>
                  <w:rPr>
                    <w:rFonts w:ascii="Arial" w:eastAsia="Times New Roman" w:hAnsi="Arial" w:cs="Arial"/>
                    <w:color w:val="000000"/>
                    <w:sz w:val="18"/>
                    <w:szCs w:val="18"/>
                  </w:rPr>
                </w:pPr>
                <w:r w:rsidRPr="00661505">
                  <w:rPr>
                    <w:rStyle w:val="Estilo10"/>
                  </w:rPr>
                  <w:t xml:space="preserve"> ---escolha um item---</w:t>
                </w:r>
              </w:p>
            </w:sdtContent>
          </w:sdt>
        </w:tc>
      </w:tr>
      <w:tr w:rsidR="006672F5" w:rsidRPr="00CD0037" w:rsidTr="009B1C4B">
        <w:trPr>
          <w:trHeight w:val="104"/>
        </w:trPr>
        <w:tc>
          <w:tcPr>
            <w:tcW w:w="5000" w:type="pct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72F5" w:rsidRPr="00CD0037" w:rsidRDefault="006672F5" w:rsidP="009B1C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6672F5" w:rsidRPr="00CD0037" w:rsidTr="009B1C4B">
        <w:trPr>
          <w:trHeight w:val="227"/>
        </w:trPr>
        <w:tc>
          <w:tcPr>
            <w:tcW w:w="5000" w:type="pct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672F5" w:rsidRPr="00CD0037" w:rsidRDefault="006672F5" w:rsidP="009B1C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CD003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RELACIONAMENTO</w:t>
            </w:r>
          </w:p>
        </w:tc>
      </w:tr>
      <w:tr w:rsidR="006672F5" w:rsidRPr="00CD0037" w:rsidTr="009B1C4B">
        <w:trPr>
          <w:trHeight w:val="283"/>
        </w:trPr>
        <w:tc>
          <w:tcPr>
            <w:tcW w:w="5000" w:type="pc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672F5" w:rsidRDefault="006672F5" w:rsidP="009B1C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D00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Meu chefe imediato procura compreender as dificuldades de sua equipe.</w:t>
            </w:r>
          </w:p>
          <w:sdt>
            <w:sdtPr>
              <w:rPr>
                <w:rStyle w:val="Estilo11"/>
              </w:rPr>
              <w:id w:val="13490610"/>
              <w:placeholder>
                <w:docPart w:val="A4A6473CCBC742A2AD0216BDAC21E9E8"/>
              </w:placeholder>
              <w:comboBox>
                <w:listItem w:displayText=" ---escolha um item---" w:value=" ---escolha um item---"/>
                <w:listItem w:displayText="1 - DISCORDO TOTALMENTE" w:value="1 - DISCORDO TOTALMENTE"/>
                <w:listItem w:displayText="2 - DISCORDO" w:value="2 - DISCORDO"/>
                <w:listItem w:displayText="3 - NEUTRO" w:value="3 - NEUTRO"/>
                <w:listItem w:displayText="4 - CONCORDO" w:value="4 - CONCORDO"/>
                <w:listItem w:displayText="5 - CONCORDO TOTALMENTE" w:value="5 - CONCORDO TOTALMENTE"/>
              </w:comboBox>
            </w:sdtPr>
            <w:sdtContent>
              <w:p w:rsidR="00D06AB5" w:rsidRPr="00CD0037" w:rsidRDefault="00D06AB5" w:rsidP="009B1C4B">
                <w:pPr>
                  <w:spacing w:after="0" w:line="240" w:lineRule="auto"/>
                  <w:rPr>
                    <w:rFonts w:ascii="Arial" w:eastAsia="Times New Roman" w:hAnsi="Arial" w:cs="Arial"/>
                    <w:color w:val="000000"/>
                    <w:sz w:val="18"/>
                    <w:szCs w:val="18"/>
                  </w:rPr>
                </w:pPr>
                <w:r w:rsidRPr="00661505">
                  <w:rPr>
                    <w:rStyle w:val="Estilo11"/>
                  </w:rPr>
                  <w:t xml:space="preserve"> ---escolha um item---</w:t>
                </w:r>
              </w:p>
            </w:sdtContent>
          </w:sdt>
        </w:tc>
      </w:tr>
      <w:tr w:rsidR="006672F5" w:rsidRPr="00CD0037" w:rsidTr="009B1C4B">
        <w:trPr>
          <w:trHeight w:val="283"/>
        </w:trPr>
        <w:tc>
          <w:tcPr>
            <w:tcW w:w="5000" w:type="pct"/>
            <w:tcBorders>
              <w:top w:val="nil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6672F5" w:rsidRDefault="006672F5" w:rsidP="009B1C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D00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Eu sou tratado com respeito e justiça no meu ambiente de trabalho.</w:t>
            </w:r>
          </w:p>
          <w:sdt>
            <w:sdtPr>
              <w:rPr>
                <w:rStyle w:val="Estilo12"/>
              </w:rPr>
              <w:id w:val="13490611"/>
              <w:placeholder>
                <w:docPart w:val="1D52F9357C464AE48B98243888BE7CF7"/>
              </w:placeholder>
              <w:comboBox>
                <w:listItem w:displayText=" ---escolha um item---" w:value=" ---escolha um item---"/>
                <w:listItem w:displayText="1 - DISCORDO TOTALMENTE" w:value="1 - DISCORDO TOTALMENTE"/>
                <w:listItem w:displayText="2 - DISCORDO" w:value="2 - DISCORDO"/>
                <w:listItem w:displayText="3 - NEUTRO" w:value="3 - NEUTRO"/>
                <w:listItem w:displayText="4 - CONCORDO" w:value="4 - CONCORDO"/>
                <w:listItem w:displayText="5 - CONCORDO TOTALMENTE" w:value="5 - CONCORDO TOTALMENTE"/>
              </w:comboBox>
            </w:sdtPr>
            <w:sdtContent>
              <w:p w:rsidR="00D06AB5" w:rsidRPr="00CD0037" w:rsidRDefault="00D06AB5" w:rsidP="009B1C4B">
                <w:pPr>
                  <w:spacing w:after="0" w:line="240" w:lineRule="auto"/>
                  <w:rPr>
                    <w:rFonts w:ascii="Arial" w:eastAsia="Times New Roman" w:hAnsi="Arial" w:cs="Arial"/>
                    <w:color w:val="000000"/>
                    <w:sz w:val="18"/>
                    <w:szCs w:val="18"/>
                  </w:rPr>
                </w:pPr>
                <w:r w:rsidRPr="00661505">
                  <w:rPr>
                    <w:rStyle w:val="Estilo12"/>
                  </w:rPr>
                  <w:t xml:space="preserve"> ---escolha um item---</w:t>
                </w:r>
              </w:p>
            </w:sdtContent>
          </w:sdt>
        </w:tc>
      </w:tr>
      <w:tr w:rsidR="006672F5" w:rsidRPr="00CD0037" w:rsidTr="009B1C4B">
        <w:trPr>
          <w:trHeight w:val="283"/>
        </w:trPr>
        <w:tc>
          <w:tcPr>
            <w:tcW w:w="5000" w:type="pct"/>
            <w:tcBorders>
              <w:top w:val="nil"/>
              <w:left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672F5" w:rsidRDefault="006672F5" w:rsidP="009B1C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D00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No meu local de trabalho as pessoas têm um bom relacionamento.</w:t>
            </w:r>
          </w:p>
          <w:sdt>
            <w:sdtPr>
              <w:rPr>
                <w:rStyle w:val="Estilo13"/>
              </w:rPr>
              <w:id w:val="13490612"/>
              <w:placeholder>
                <w:docPart w:val="5379337F91934C61B34D85F231A227E2"/>
              </w:placeholder>
              <w:comboBox>
                <w:listItem w:displayText=" ---escolha um item---" w:value=" ---escolha um item---"/>
                <w:listItem w:displayText="1 - DISCORDO TOTALMENTE" w:value="1 - DISCORDO TOTALMENTE"/>
                <w:listItem w:displayText="2 - DISCORDO" w:value="2 - DISCORDO"/>
                <w:listItem w:displayText="3 - NEUTRO" w:value="3 - NEUTRO"/>
                <w:listItem w:displayText="4 - CONCORDO" w:value="4 - CONCORDO"/>
                <w:listItem w:displayText="5 - CONCORDO TOTALMENTE" w:value="5 - CONCORDO TOTALMENTE"/>
              </w:comboBox>
            </w:sdtPr>
            <w:sdtContent>
              <w:p w:rsidR="00D06AB5" w:rsidRPr="00CD0037" w:rsidRDefault="00D06AB5" w:rsidP="009B1C4B">
                <w:pPr>
                  <w:spacing w:after="0" w:line="240" w:lineRule="auto"/>
                  <w:rPr>
                    <w:rFonts w:ascii="Arial" w:eastAsia="Times New Roman" w:hAnsi="Arial" w:cs="Arial"/>
                    <w:color w:val="000000"/>
                    <w:sz w:val="18"/>
                    <w:szCs w:val="18"/>
                  </w:rPr>
                </w:pPr>
                <w:r w:rsidRPr="00661505">
                  <w:rPr>
                    <w:rStyle w:val="Estilo13"/>
                  </w:rPr>
                  <w:t xml:space="preserve"> ---escolha um item---</w:t>
                </w:r>
              </w:p>
            </w:sdtContent>
          </w:sdt>
        </w:tc>
      </w:tr>
      <w:tr w:rsidR="006672F5" w:rsidRPr="00CD0037" w:rsidTr="009B1C4B">
        <w:trPr>
          <w:trHeight w:val="283"/>
        </w:trPr>
        <w:tc>
          <w:tcPr>
            <w:tcW w:w="5000" w:type="pct"/>
            <w:tcBorders>
              <w:top w:val="nil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6672F5" w:rsidRDefault="006672F5" w:rsidP="009B1C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D00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No meu local de trabalho as pessoas gostam de trabalhar em equipe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.</w:t>
            </w:r>
          </w:p>
          <w:sdt>
            <w:sdtPr>
              <w:rPr>
                <w:rStyle w:val="Estilo14"/>
              </w:rPr>
              <w:id w:val="13490613"/>
              <w:placeholder>
                <w:docPart w:val="D9B85CF802AB4CDF9494AE066BF76FBE"/>
              </w:placeholder>
              <w:comboBox>
                <w:listItem w:displayText=" ---escolha um item---" w:value=" ---escolha um item---"/>
                <w:listItem w:displayText="1 - DISCORDO TOTALMENTE" w:value="1 - DISCORDO TOTALMENTE"/>
                <w:listItem w:displayText="2 - DISCORDO" w:value="2 - DISCORDO"/>
                <w:listItem w:displayText="3 - NEUTRO" w:value="3 - NEUTRO"/>
                <w:listItem w:displayText="4 - CONCORDO" w:value="4 - CONCORDO"/>
                <w:listItem w:displayText="5 - CONCORDO TOTALMENTE" w:value="5 - CONCORDO TOTALMENTE"/>
              </w:comboBox>
            </w:sdtPr>
            <w:sdtContent>
              <w:p w:rsidR="00D06AB5" w:rsidRPr="00CD0037" w:rsidRDefault="00D06AB5" w:rsidP="009B1C4B">
                <w:pPr>
                  <w:spacing w:after="0" w:line="240" w:lineRule="auto"/>
                  <w:rPr>
                    <w:rFonts w:ascii="Arial" w:eastAsia="Times New Roman" w:hAnsi="Arial" w:cs="Arial"/>
                    <w:color w:val="000000"/>
                    <w:sz w:val="18"/>
                    <w:szCs w:val="18"/>
                  </w:rPr>
                </w:pPr>
                <w:r w:rsidRPr="00661505">
                  <w:rPr>
                    <w:rStyle w:val="Estilo14"/>
                  </w:rPr>
                  <w:t xml:space="preserve"> ---escolha um item---</w:t>
                </w:r>
              </w:p>
            </w:sdtContent>
          </w:sdt>
        </w:tc>
      </w:tr>
      <w:tr w:rsidR="006672F5" w:rsidRPr="00CD0037" w:rsidTr="009B1C4B">
        <w:trPr>
          <w:trHeight w:val="283"/>
        </w:trPr>
        <w:tc>
          <w:tcPr>
            <w:tcW w:w="5000" w:type="pct"/>
            <w:tcBorders>
              <w:top w:val="nil"/>
              <w:left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672F5" w:rsidRDefault="006672F5" w:rsidP="009B1C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D00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Há um bom relacionamento entre as chefias.</w:t>
            </w:r>
          </w:p>
          <w:sdt>
            <w:sdtP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id w:val="13490614"/>
              <w:placeholder>
                <w:docPart w:val="227169F2853944CC9E99F60579615CE4"/>
              </w:placeholder>
              <w:comboBox>
                <w:listItem w:displayText=" ---escolha um item---" w:value=" ---escolha um item---"/>
                <w:listItem w:displayText="1 - DISCORDO TOTALMENTE" w:value="1 - DISCORDO TOTALMENTE"/>
                <w:listItem w:displayText="2 - DISCORDO" w:value="2 - DISCORDO"/>
                <w:listItem w:displayText="3 - NEUTRO" w:value="3 - NEUTRO"/>
                <w:listItem w:displayText="4 - CONCORDO" w:value="4 - CONCORDO"/>
                <w:listItem w:displayText="5 - CONCORDO TOTALMENTE" w:value="5 - CONCORDO TOTALMENTE"/>
              </w:comboBox>
            </w:sdtPr>
            <w:sdtContent>
              <w:p w:rsidR="00D06AB5" w:rsidRPr="00CD0037" w:rsidRDefault="00D06AB5" w:rsidP="009B1C4B">
                <w:pPr>
                  <w:spacing w:after="0" w:line="240" w:lineRule="auto"/>
                  <w:rPr>
                    <w:rFonts w:ascii="Arial" w:eastAsia="Times New Roman" w:hAnsi="Arial" w:cs="Arial"/>
                    <w:color w:val="000000"/>
                    <w:sz w:val="18"/>
                    <w:szCs w:val="18"/>
                  </w:rPr>
                </w:pPr>
                <w:r>
                  <w:rPr>
                    <w:rFonts w:ascii="Arial" w:eastAsia="Times New Roman" w:hAnsi="Arial" w:cs="Arial"/>
                    <w:color w:val="000000"/>
                    <w:sz w:val="18"/>
                    <w:szCs w:val="18"/>
                  </w:rPr>
                  <w:t xml:space="preserve"> ---escolha um item---</w:t>
                </w:r>
              </w:p>
            </w:sdtContent>
          </w:sdt>
        </w:tc>
      </w:tr>
      <w:tr w:rsidR="006672F5" w:rsidRPr="00CD0037" w:rsidTr="009B1C4B">
        <w:trPr>
          <w:trHeight w:val="283"/>
        </w:trPr>
        <w:tc>
          <w:tcPr>
            <w:tcW w:w="5000" w:type="pct"/>
            <w:tcBorders>
              <w:top w:val="nil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6672F5" w:rsidRDefault="006672F5" w:rsidP="009B1C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D00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Na Agepan as pessoas se empenham para ajudar os colegas.</w:t>
            </w:r>
          </w:p>
          <w:sdt>
            <w:sdtPr>
              <w:rPr>
                <w:rStyle w:val="Estilo15"/>
              </w:rPr>
              <w:id w:val="13490615"/>
              <w:placeholder>
                <w:docPart w:val="C98EED2F681B42739BD7E530CBB62884"/>
              </w:placeholder>
              <w:comboBox>
                <w:listItem w:displayText=" ---escolha um item---" w:value=" ---escolha um item---"/>
                <w:listItem w:displayText="1 - DISCORDO TOTALMENTE" w:value="1 - DISCORDO TOTALMENTE"/>
                <w:listItem w:displayText="2 - DISCORDO" w:value="2 - DISCORDO"/>
                <w:listItem w:displayText="3 - NEUTRO" w:value="3 - NEUTRO"/>
                <w:listItem w:displayText="4 - CONCORDO" w:value="4 - CONCORDO"/>
                <w:listItem w:displayText="5 - CONCORDO TOTALMENTE" w:value="5 - CONCORDO TOTALMENTE"/>
              </w:comboBox>
            </w:sdtPr>
            <w:sdtContent>
              <w:p w:rsidR="00D06AB5" w:rsidRPr="00CD0037" w:rsidRDefault="00D06AB5" w:rsidP="009B1C4B">
                <w:pPr>
                  <w:spacing w:after="0" w:line="240" w:lineRule="auto"/>
                  <w:rPr>
                    <w:rFonts w:ascii="Arial" w:eastAsia="Times New Roman" w:hAnsi="Arial" w:cs="Arial"/>
                    <w:color w:val="000000"/>
                    <w:sz w:val="18"/>
                    <w:szCs w:val="18"/>
                  </w:rPr>
                </w:pPr>
                <w:r w:rsidRPr="00661505">
                  <w:rPr>
                    <w:rStyle w:val="Estilo15"/>
                  </w:rPr>
                  <w:t xml:space="preserve"> ---escolha um item---</w:t>
                </w:r>
              </w:p>
            </w:sdtContent>
          </w:sdt>
        </w:tc>
      </w:tr>
      <w:tr w:rsidR="006672F5" w:rsidRPr="00CD0037" w:rsidTr="009B1C4B">
        <w:trPr>
          <w:trHeight w:val="106"/>
        </w:trPr>
        <w:tc>
          <w:tcPr>
            <w:tcW w:w="5000" w:type="pct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01ADE" w:rsidRDefault="00101ADE" w:rsidP="009B1C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  <w:p w:rsidR="00101ADE" w:rsidRDefault="00101ADE" w:rsidP="009B1C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  <w:p w:rsidR="00101ADE" w:rsidRDefault="00101ADE" w:rsidP="009B1C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  <w:p w:rsidR="00101ADE" w:rsidRDefault="00101ADE" w:rsidP="009B1C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  <w:p w:rsidR="00101ADE" w:rsidRPr="00CD0037" w:rsidRDefault="00101ADE" w:rsidP="009B1C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6672F5" w:rsidRPr="00CD0037" w:rsidTr="009B1C4B">
        <w:trPr>
          <w:trHeight w:val="227"/>
        </w:trPr>
        <w:tc>
          <w:tcPr>
            <w:tcW w:w="5000" w:type="pct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672F5" w:rsidRPr="00CD0037" w:rsidRDefault="006672F5" w:rsidP="009B1C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CD003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lastRenderedPageBreak/>
              <w:t>CRESCIMENTO PROFISSIONAL</w:t>
            </w:r>
          </w:p>
        </w:tc>
      </w:tr>
      <w:tr w:rsidR="006672F5" w:rsidRPr="00CD0037" w:rsidTr="009B1C4B">
        <w:trPr>
          <w:trHeight w:val="283"/>
        </w:trPr>
        <w:tc>
          <w:tcPr>
            <w:tcW w:w="5000" w:type="pc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672F5" w:rsidRDefault="006672F5" w:rsidP="009B1C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D00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 Agepan proporciona oportunidade de desenvolvimento profissional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.</w:t>
            </w:r>
          </w:p>
          <w:sdt>
            <w:sdtPr>
              <w:rPr>
                <w:rStyle w:val="Estilo16"/>
              </w:rPr>
              <w:id w:val="13490616"/>
              <w:placeholder>
                <w:docPart w:val="B2647BE859534F20ACF3A705D10E8574"/>
              </w:placeholder>
              <w:comboBox>
                <w:listItem w:displayText=" ---escolha um item---" w:value=" ---escolha um item---"/>
                <w:listItem w:displayText="1 - DISCORDO TOTALMENTE" w:value="1 - DISCORDO TOTALMENTE"/>
                <w:listItem w:displayText="2 - DISCORDO" w:value="2 - DISCORDO"/>
                <w:listItem w:displayText="3 - NEUTRO" w:value="3 - NEUTRO"/>
                <w:listItem w:displayText="4 - CONCORDO" w:value="4 - CONCORDO"/>
                <w:listItem w:displayText="5 - CONCORDO TOTALMENTE" w:value="5 - CONCORDO TOTALMENTE"/>
              </w:comboBox>
            </w:sdtPr>
            <w:sdtContent>
              <w:p w:rsidR="00D06AB5" w:rsidRPr="00CD0037" w:rsidRDefault="00D06AB5" w:rsidP="009B1C4B">
                <w:pPr>
                  <w:spacing w:after="0" w:line="240" w:lineRule="auto"/>
                  <w:rPr>
                    <w:rFonts w:ascii="Arial" w:eastAsia="Times New Roman" w:hAnsi="Arial" w:cs="Arial"/>
                    <w:color w:val="000000"/>
                    <w:sz w:val="18"/>
                    <w:szCs w:val="18"/>
                  </w:rPr>
                </w:pPr>
                <w:r w:rsidRPr="00661505">
                  <w:rPr>
                    <w:rStyle w:val="Estilo16"/>
                  </w:rPr>
                  <w:t xml:space="preserve"> ---escolha um item---</w:t>
                </w:r>
              </w:p>
            </w:sdtContent>
          </w:sdt>
        </w:tc>
      </w:tr>
      <w:tr w:rsidR="006672F5" w:rsidRPr="00CD0037" w:rsidTr="009B1C4B">
        <w:trPr>
          <w:trHeight w:val="283"/>
        </w:trPr>
        <w:tc>
          <w:tcPr>
            <w:tcW w:w="5000" w:type="pct"/>
            <w:tcBorders>
              <w:top w:val="nil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6672F5" w:rsidRDefault="006672F5" w:rsidP="009B1C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D00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Eu participo de treinamentos na Agepan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.</w:t>
            </w:r>
          </w:p>
          <w:sdt>
            <w:sdtPr>
              <w:rPr>
                <w:rStyle w:val="Estilo17"/>
              </w:rPr>
              <w:id w:val="13490617"/>
              <w:placeholder>
                <w:docPart w:val="22CE8995632948ADA24B33412406FCB4"/>
              </w:placeholder>
              <w:comboBox>
                <w:listItem w:displayText=" ---escolha um item---" w:value=" ---escolha um item---"/>
                <w:listItem w:displayText="1 - DISCORDO TOTALMENTE" w:value="1 - DISCORDO TOTALMENTE"/>
                <w:listItem w:displayText="2 - DISCORDO" w:value="2 - DISCORDO"/>
                <w:listItem w:displayText="3 - NEUTRO" w:value="3 - NEUTRO"/>
                <w:listItem w:displayText="4 - CONCORDO" w:value="4 - CONCORDO"/>
                <w:listItem w:displayText="5 - CONCORDO TOTALMENTE" w:value="5 - CONCORDO TOTALMENTE"/>
              </w:comboBox>
            </w:sdtPr>
            <w:sdtContent>
              <w:p w:rsidR="00D06AB5" w:rsidRPr="00CD0037" w:rsidRDefault="00D06AB5" w:rsidP="009B1C4B">
                <w:pPr>
                  <w:spacing w:after="0" w:line="240" w:lineRule="auto"/>
                  <w:rPr>
                    <w:rFonts w:ascii="Arial" w:eastAsia="Times New Roman" w:hAnsi="Arial" w:cs="Arial"/>
                    <w:color w:val="000000"/>
                    <w:sz w:val="18"/>
                    <w:szCs w:val="18"/>
                  </w:rPr>
                </w:pPr>
                <w:r w:rsidRPr="00661505">
                  <w:rPr>
                    <w:rStyle w:val="Estilo17"/>
                  </w:rPr>
                  <w:t xml:space="preserve"> ---escolha um item---</w:t>
                </w:r>
              </w:p>
            </w:sdtContent>
          </w:sdt>
        </w:tc>
      </w:tr>
      <w:tr w:rsidR="006672F5" w:rsidRPr="00CD0037" w:rsidTr="009B1C4B">
        <w:trPr>
          <w:trHeight w:val="283"/>
        </w:trPr>
        <w:tc>
          <w:tcPr>
            <w:tcW w:w="5000" w:type="pct"/>
            <w:tcBorders>
              <w:top w:val="nil"/>
              <w:left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672F5" w:rsidRDefault="006672F5" w:rsidP="009B1C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D00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Eu tenho oportunidade de aplicar os conhecimentos adquiridos no meu trabalho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.</w:t>
            </w:r>
          </w:p>
          <w:sdt>
            <w:sdtPr>
              <w:rPr>
                <w:rStyle w:val="Estilo18"/>
              </w:rPr>
              <w:id w:val="13490618"/>
              <w:placeholder>
                <w:docPart w:val="7539A82998824A5F9FA1B50F94E199CF"/>
              </w:placeholder>
              <w:comboBox>
                <w:listItem w:displayText=" ---escolha um item---" w:value=" ---escolha um item---"/>
                <w:listItem w:displayText="1 - DISCORDO TOTALMENTE" w:value="1 - DISCORDO TOTALMENTE"/>
                <w:listItem w:displayText="2 - DISCORDO" w:value="2 - DISCORDO"/>
                <w:listItem w:displayText="3 - NEUTRO" w:value="3 - NEUTRO"/>
                <w:listItem w:displayText="4 - CONCORDO" w:value="4 - CONCORDO"/>
                <w:listItem w:displayText="5 - CONCORDO TOTALMENTE" w:value="5 - CONCORDO TOTALMENTE"/>
              </w:comboBox>
            </w:sdtPr>
            <w:sdtContent>
              <w:p w:rsidR="00D06AB5" w:rsidRPr="00CD0037" w:rsidRDefault="00D06AB5" w:rsidP="009B1C4B">
                <w:pPr>
                  <w:spacing w:after="0" w:line="240" w:lineRule="auto"/>
                  <w:rPr>
                    <w:rFonts w:ascii="Arial" w:eastAsia="Times New Roman" w:hAnsi="Arial" w:cs="Arial"/>
                    <w:color w:val="000000"/>
                    <w:sz w:val="18"/>
                    <w:szCs w:val="18"/>
                  </w:rPr>
                </w:pPr>
                <w:r w:rsidRPr="00661505">
                  <w:rPr>
                    <w:rStyle w:val="Estilo18"/>
                  </w:rPr>
                  <w:t xml:space="preserve"> ---escolha um item---</w:t>
                </w:r>
              </w:p>
            </w:sdtContent>
          </w:sdt>
        </w:tc>
      </w:tr>
      <w:tr w:rsidR="006672F5" w:rsidRPr="00CD0037" w:rsidTr="009B1C4B">
        <w:trPr>
          <w:trHeight w:val="283"/>
        </w:trPr>
        <w:tc>
          <w:tcPr>
            <w:tcW w:w="5000" w:type="pct"/>
            <w:tcBorders>
              <w:top w:val="nil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6672F5" w:rsidRDefault="006672F5" w:rsidP="009B1C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D00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Os treinamentos oferecidos pela Agepan ajudam a melhorar o meu desempenho no trabalho.</w:t>
            </w:r>
          </w:p>
          <w:sdt>
            <w:sdtPr>
              <w:rPr>
                <w:rStyle w:val="Estilo19"/>
              </w:rPr>
              <w:id w:val="13490619"/>
              <w:placeholder>
                <w:docPart w:val="55288CE738DA41C7A0C40F9802CCDDDD"/>
              </w:placeholder>
              <w:comboBox>
                <w:listItem w:displayText=" ---escolha um item---" w:value=" ---escolha um item---"/>
                <w:listItem w:displayText="1 - DISCORDO TOTALMENTE" w:value="1 - DISCORDO TOTALMENTE"/>
                <w:listItem w:displayText="2 - DISCORDO" w:value="2 - DISCORDO"/>
                <w:listItem w:displayText="3 - NEUTRO" w:value="3 - NEUTRO"/>
                <w:listItem w:displayText="4 - CONCORDO" w:value="4 - CONCORDO"/>
                <w:listItem w:displayText="5 - CONCORDO TOTALMENTE" w:value="5 - CONCORDO TOTALMENTE"/>
              </w:comboBox>
            </w:sdtPr>
            <w:sdtContent>
              <w:p w:rsidR="00D06AB5" w:rsidRPr="00CD0037" w:rsidRDefault="00D06AB5" w:rsidP="009B1C4B">
                <w:pPr>
                  <w:spacing w:after="0" w:line="240" w:lineRule="auto"/>
                  <w:rPr>
                    <w:rFonts w:ascii="Arial" w:eastAsia="Times New Roman" w:hAnsi="Arial" w:cs="Arial"/>
                    <w:color w:val="000000"/>
                    <w:sz w:val="18"/>
                    <w:szCs w:val="18"/>
                  </w:rPr>
                </w:pPr>
                <w:r w:rsidRPr="00661505">
                  <w:rPr>
                    <w:rStyle w:val="Estilo19"/>
                  </w:rPr>
                  <w:t xml:space="preserve"> ---escolha um item---</w:t>
                </w:r>
              </w:p>
            </w:sdtContent>
          </w:sdt>
        </w:tc>
      </w:tr>
      <w:tr w:rsidR="006672F5" w:rsidRPr="00CD0037" w:rsidTr="009B1C4B">
        <w:trPr>
          <w:trHeight w:val="283"/>
        </w:trPr>
        <w:tc>
          <w:tcPr>
            <w:tcW w:w="5000" w:type="pct"/>
            <w:tcBorders>
              <w:top w:val="nil"/>
              <w:left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672F5" w:rsidRDefault="006672F5" w:rsidP="009B1C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D00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Tenho interesse em obter novos conhecimentos para melhorar a execução do meu trabalho.</w:t>
            </w:r>
          </w:p>
          <w:sdt>
            <w:sdtPr>
              <w:rPr>
                <w:rStyle w:val="Estilo20"/>
              </w:rPr>
              <w:id w:val="13490620"/>
              <w:placeholder>
                <w:docPart w:val="FB812B4A46B347E59D636C7B2A3458FF"/>
              </w:placeholder>
              <w:comboBox>
                <w:listItem w:displayText=" ---escolha um item---" w:value=" ---escolha um item---"/>
                <w:listItem w:displayText="1 - DISCORDO TOTALMENTE" w:value="1 - DISCORDO TOTALMENTE"/>
                <w:listItem w:displayText="2 - DISCORDO" w:value="2 - DISCORDO"/>
                <w:listItem w:displayText="3 - NEUTRO" w:value="3 - NEUTRO"/>
                <w:listItem w:displayText="4 - CONCORDO" w:value="4 - CONCORDO"/>
                <w:listItem w:displayText="5 - CONCORDO TOTALMENTE" w:value="5 - CONCORDO TOTALMENTE"/>
              </w:comboBox>
            </w:sdtPr>
            <w:sdtContent>
              <w:p w:rsidR="00D06AB5" w:rsidRPr="00CD0037" w:rsidRDefault="00D06AB5" w:rsidP="009B1C4B">
                <w:pPr>
                  <w:spacing w:after="0" w:line="240" w:lineRule="auto"/>
                  <w:rPr>
                    <w:rFonts w:ascii="Arial" w:eastAsia="Times New Roman" w:hAnsi="Arial" w:cs="Arial"/>
                    <w:color w:val="000000"/>
                    <w:sz w:val="18"/>
                    <w:szCs w:val="18"/>
                  </w:rPr>
                </w:pPr>
                <w:r w:rsidRPr="004D4FA2">
                  <w:rPr>
                    <w:rStyle w:val="Estilo20"/>
                  </w:rPr>
                  <w:t xml:space="preserve"> ---escolha um item---</w:t>
                </w:r>
              </w:p>
            </w:sdtContent>
          </w:sdt>
        </w:tc>
      </w:tr>
      <w:tr w:rsidR="006672F5" w:rsidRPr="00CD0037" w:rsidTr="009B1C4B">
        <w:trPr>
          <w:trHeight w:val="283"/>
        </w:trPr>
        <w:tc>
          <w:tcPr>
            <w:tcW w:w="5000" w:type="pct"/>
            <w:tcBorders>
              <w:top w:val="nil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6672F5" w:rsidRDefault="006672F5" w:rsidP="009B1C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D00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Eu participo (sou ouvido) da elaboração dos programas de capacitação da Agepan.</w:t>
            </w:r>
          </w:p>
          <w:sdt>
            <w:sdtPr>
              <w:rPr>
                <w:rStyle w:val="Estilo21"/>
              </w:rPr>
              <w:id w:val="13490621"/>
              <w:placeholder>
                <w:docPart w:val="F2E83CEA999F4645A5ADD7A9BECFF7DC"/>
              </w:placeholder>
              <w:comboBox>
                <w:listItem w:displayText=" ---escolha um item---" w:value=" ---escolha um item---"/>
                <w:listItem w:displayText="1 - DISCORDO TOTALMENTE" w:value="1 - DISCORDO TOTALMENTE"/>
                <w:listItem w:displayText="2 - DISCORDO" w:value="2 - DISCORDO"/>
                <w:listItem w:displayText="3 - NEUTRO" w:value="3 - NEUTRO"/>
                <w:listItem w:displayText="4 - CONCORDO" w:value="4 - CONCORDO"/>
                <w:listItem w:displayText="5 - CONCORDO TOTALMENTE" w:value="5 - CONCORDO TOTALMENTE"/>
              </w:comboBox>
            </w:sdtPr>
            <w:sdtContent>
              <w:p w:rsidR="00D06AB5" w:rsidRPr="00CD0037" w:rsidRDefault="00D06AB5" w:rsidP="009B1C4B">
                <w:pPr>
                  <w:spacing w:after="0" w:line="240" w:lineRule="auto"/>
                  <w:rPr>
                    <w:rFonts w:ascii="Arial" w:eastAsia="Times New Roman" w:hAnsi="Arial" w:cs="Arial"/>
                    <w:color w:val="000000"/>
                    <w:sz w:val="18"/>
                    <w:szCs w:val="18"/>
                  </w:rPr>
                </w:pPr>
                <w:r w:rsidRPr="004D4FA2">
                  <w:rPr>
                    <w:rStyle w:val="Estilo21"/>
                  </w:rPr>
                  <w:t xml:space="preserve"> ---escolha um item---</w:t>
                </w:r>
              </w:p>
            </w:sdtContent>
          </w:sdt>
        </w:tc>
      </w:tr>
      <w:tr w:rsidR="006672F5" w:rsidRPr="00CD0037" w:rsidTr="009B1C4B">
        <w:trPr>
          <w:trHeight w:val="130"/>
        </w:trPr>
        <w:tc>
          <w:tcPr>
            <w:tcW w:w="5000" w:type="pct"/>
            <w:tcBorders>
              <w:top w:val="double" w:sz="4" w:space="0" w:color="auto"/>
            </w:tcBorders>
            <w:shd w:val="clear" w:color="auto" w:fill="auto"/>
            <w:vAlign w:val="center"/>
            <w:hideMark/>
          </w:tcPr>
          <w:p w:rsidR="006672F5" w:rsidRPr="00CD0037" w:rsidRDefault="006672F5" w:rsidP="009B1C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6672F5" w:rsidRPr="00CD0037" w:rsidTr="009B1C4B">
        <w:trPr>
          <w:trHeight w:val="227"/>
        </w:trPr>
        <w:tc>
          <w:tcPr>
            <w:tcW w:w="5000" w:type="pct"/>
            <w:tcBorders>
              <w:left w:val="nil"/>
              <w:bottom w:val="doub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672F5" w:rsidRPr="00CD0037" w:rsidRDefault="006672F5" w:rsidP="009B1C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CD003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AUTONOMIA E RECONHECIMENTO</w:t>
            </w:r>
          </w:p>
        </w:tc>
      </w:tr>
      <w:tr w:rsidR="006672F5" w:rsidRPr="00CD0037" w:rsidTr="009B1C4B">
        <w:trPr>
          <w:trHeight w:val="227"/>
        </w:trPr>
        <w:tc>
          <w:tcPr>
            <w:tcW w:w="5000" w:type="pc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672F5" w:rsidRDefault="006672F5" w:rsidP="009B1C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D00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Eu sei exatamente aquilo que devo fazer no meu trabalho.</w:t>
            </w:r>
          </w:p>
          <w:sdt>
            <w:sdtPr>
              <w:rPr>
                <w:rStyle w:val="Estilo22"/>
              </w:rPr>
              <w:id w:val="13490622"/>
              <w:placeholder>
                <w:docPart w:val="A596CF0236CB4E70990AB63AD3B1C531"/>
              </w:placeholder>
              <w:comboBox>
                <w:listItem w:displayText=" ---escolha um item---" w:value=" ---escolha um item---"/>
                <w:listItem w:displayText="1 - DISCORDO TOTALMENTE" w:value="1 - DISCORDO TOTALMENTE"/>
                <w:listItem w:displayText="2 - DISCORDO" w:value="2 - DISCORDO"/>
                <w:listItem w:displayText="3 - NEUTRO" w:value="3 - NEUTRO"/>
                <w:listItem w:displayText="4 - CONCORDO" w:value="4 - CONCORDO"/>
                <w:listItem w:displayText="5 - CONCORDO TOTALMENTE" w:value="5 - CONCORDO TOTALMENTE"/>
              </w:comboBox>
            </w:sdtPr>
            <w:sdtContent>
              <w:p w:rsidR="00D06AB5" w:rsidRPr="00CD0037" w:rsidRDefault="00D06AB5" w:rsidP="009B1C4B">
                <w:pPr>
                  <w:spacing w:after="0" w:line="240" w:lineRule="auto"/>
                  <w:rPr>
                    <w:rFonts w:ascii="Arial" w:eastAsia="Times New Roman" w:hAnsi="Arial" w:cs="Arial"/>
                    <w:color w:val="000000"/>
                    <w:sz w:val="18"/>
                    <w:szCs w:val="18"/>
                  </w:rPr>
                </w:pPr>
                <w:r w:rsidRPr="004D4FA2">
                  <w:rPr>
                    <w:rStyle w:val="Estilo22"/>
                  </w:rPr>
                  <w:t xml:space="preserve"> ---escolha um item---</w:t>
                </w:r>
              </w:p>
            </w:sdtContent>
          </w:sdt>
        </w:tc>
      </w:tr>
      <w:tr w:rsidR="006672F5" w:rsidRPr="00CD0037" w:rsidTr="009B1C4B">
        <w:trPr>
          <w:trHeight w:val="227"/>
        </w:trPr>
        <w:tc>
          <w:tcPr>
            <w:tcW w:w="5000" w:type="pct"/>
            <w:tcBorders>
              <w:top w:val="nil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6672F5" w:rsidRDefault="006672F5" w:rsidP="009B1C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D00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Tenho autonomia para realização das tarefas.</w:t>
            </w:r>
          </w:p>
          <w:sdt>
            <w:sdtPr>
              <w:rPr>
                <w:rStyle w:val="Estilo23"/>
              </w:rPr>
              <w:id w:val="13490623"/>
              <w:placeholder>
                <w:docPart w:val="89169690C0314EE4804F56359CD1096D"/>
              </w:placeholder>
              <w:comboBox>
                <w:listItem w:displayText=" ---escolha um item---" w:value=" ---escolha um item---"/>
                <w:listItem w:displayText="1 - DISCORDO TOTALMENTE" w:value="1 - DISCORDO TOTALMENTE"/>
                <w:listItem w:displayText="2 - DISCORDO" w:value="2 - DISCORDO"/>
                <w:listItem w:displayText="3 - NEUTRO" w:value="3 - NEUTRO"/>
                <w:listItem w:displayText="4 - CONCORDO" w:value="4 - CONCORDO"/>
                <w:listItem w:displayText="5 - CONCORDO TOTALMENTE" w:value="5 - CONCORDO TOTALMENTE"/>
              </w:comboBox>
            </w:sdtPr>
            <w:sdtContent>
              <w:p w:rsidR="00D06AB5" w:rsidRPr="00CD0037" w:rsidRDefault="00D06AB5" w:rsidP="009B1C4B">
                <w:pPr>
                  <w:spacing w:after="0" w:line="240" w:lineRule="auto"/>
                  <w:rPr>
                    <w:rFonts w:ascii="Arial" w:eastAsia="Times New Roman" w:hAnsi="Arial" w:cs="Arial"/>
                    <w:color w:val="000000"/>
                    <w:sz w:val="18"/>
                    <w:szCs w:val="18"/>
                  </w:rPr>
                </w:pPr>
                <w:r w:rsidRPr="004D4FA2">
                  <w:rPr>
                    <w:rStyle w:val="Estilo23"/>
                  </w:rPr>
                  <w:t xml:space="preserve"> ---escolha um item---</w:t>
                </w:r>
              </w:p>
            </w:sdtContent>
          </w:sdt>
        </w:tc>
      </w:tr>
      <w:tr w:rsidR="006672F5" w:rsidRPr="00CD0037" w:rsidTr="009B1C4B">
        <w:trPr>
          <w:trHeight w:val="227"/>
        </w:trPr>
        <w:tc>
          <w:tcPr>
            <w:tcW w:w="5000" w:type="pct"/>
            <w:tcBorders>
              <w:top w:val="nil"/>
              <w:left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672F5" w:rsidRDefault="006672F5" w:rsidP="009B1C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D00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Os resultados do meu trabalho são reconhecidos.</w:t>
            </w:r>
          </w:p>
          <w:sdt>
            <w:sdtPr>
              <w:rPr>
                <w:rStyle w:val="Estilo24"/>
              </w:rPr>
              <w:id w:val="13490624"/>
              <w:placeholder>
                <w:docPart w:val="C4FD361133384BB5A4203A055C9D8021"/>
              </w:placeholder>
              <w:comboBox>
                <w:listItem w:displayText=" ---escolha um item---" w:value=" ---escolha um item---"/>
                <w:listItem w:displayText="1 - DISCORDO TOTALMENTE" w:value="1 - DISCORDO TOTALMENTE"/>
                <w:listItem w:displayText="2 - DISCORDO" w:value="2 - DISCORDO"/>
                <w:listItem w:displayText="3 - NEUTRO" w:value="3 - NEUTRO"/>
                <w:listItem w:displayText="4 - CONCORDO" w:value="4 - CONCORDO"/>
                <w:listItem w:displayText="5 - CONCORDO TOTALMENTE" w:value="5 - CONCORDO TOTALMENTE"/>
              </w:comboBox>
            </w:sdtPr>
            <w:sdtContent>
              <w:p w:rsidR="00D06AB5" w:rsidRPr="00CD0037" w:rsidRDefault="00D06AB5" w:rsidP="009B1C4B">
                <w:pPr>
                  <w:spacing w:after="0" w:line="240" w:lineRule="auto"/>
                  <w:rPr>
                    <w:rFonts w:ascii="Arial" w:eastAsia="Times New Roman" w:hAnsi="Arial" w:cs="Arial"/>
                    <w:color w:val="000000"/>
                    <w:sz w:val="18"/>
                    <w:szCs w:val="18"/>
                  </w:rPr>
                </w:pPr>
                <w:r w:rsidRPr="004D4FA2">
                  <w:rPr>
                    <w:rStyle w:val="Estilo24"/>
                  </w:rPr>
                  <w:t xml:space="preserve"> ---escolha um item---</w:t>
                </w:r>
              </w:p>
            </w:sdtContent>
          </w:sdt>
        </w:tc>
      </w:tr>
      <w:tr w:rsidR="006672F5" w:rsidRPr="00CD0037" w:rsidTr="009B1C4B">
        <w:trPr>
          <w:trHeight w:val="227"/>
        </w:trPr>
        <w:tc>
          <w:tcPr>
            <w:tcW w:w="5000" w:type="pct"/>
            <w:tcBorders>
              <w:top w:val="nil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6672F5" w:rsidRDefault="006672F5" w:rsidP="009B1C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D00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Estou aberto para discutir meus pontos fortes e fracos.</w:t>
            </w:r>
          </w:p>
          <w:sdt>
            <w:sdtPr>
              <w:rPr>
                <w:rStyle w:val="Estilo25"/>
              </w:rPr>
              <w:id w:val="13490625"/>
              <w:placeholder>
                <w:docPart w:val="34EE3F1DBAC04A7E9D14A4AA2FF73828"/>
              </w:placeholder>
              <w:comboBox>
                <w:listItem w:displayText=" ---escolha um item---" w:value=" ---escolha um item---"/>
                <w:listItem w:displayText="1 - DISCORDO TOTALMENTE" w:value="1 - DISCORDO TOTALMENTE"/>
                <w:listItem w:displayText="2 - DISCORDO" w:value="2 - DISCORDO"/>
                <w:listItem w:displayText="3 - NEUTRO" w:value="3 - NEUTRO"/>
                <w:listItem w:displayText="4 - CONCORDO" w:value="4 - CONCORDO"/>
                <w:listItem w:displayText="5 - CONCORDO TOTALMENTE" w:value="5 - CONCORDO TOTALMENTE"/>
              </w:comboBox>
            </w:sdtPr>
            <w:sdtContent>
              <w:p w:rsidR="00D06AB5" w:rsidRPr="00CD0037" w:rsidRDefault="00D06AB5" w:rsidP="009B1C4B">
                <w:pPr>
                  <w:spacing w:after="0" w:line="240" w:lineRule="auto"/>
                  <w:rPr>
                    <w:rFonts w:ascii="Arial" w:eastAsia="Times New Roman" w:hAnsi="Arial" w:cs="Arial"/>
                    <w:color w:val="000000"/>
                    <w:sz w:val="18"/>
                    <w:szCs w:val="18"/>
                  </w:rPr>
                </w:pPr>
                <w:r w:rsidRPr="004D4FA2">
                  <w:rPr>
                    <w:rStyle w:val="Estilo25"/>
                  </w:rPr>
                  <w:t xml:space="preserve"> ---escolha um item---</w:t>
                </w:r>
              </w:p>
            </w:sdtContent>
          </w:sdt>
        </w:tc>
      </w:tr>
      <w:tr w:rsidR="006672F5" w:rsidRPr="00CD0037" w:rsidTr="009B1C4B">
        <w:trPr>
          <w:trHeight w:val="122"/>
        </w:trPr>
        <w:tc>
          <w:tcPr>
            <w:tcW w:w="5000" w:type="pct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72F5" w:rsidRPr="00CD0037" w:rsidRDefault="006672F5" w:rsidP="009B1C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6672F5" w:rsidRPr="00CD0037" w:rsidTr="009B1C4B">
        <w:trPr>
          <w:trHeight w:val="227"/>
        </w:trPr>
        <w:tc>
          <w:tcPr>
            <w:tcW w:w="5000" w:type="pct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672F5" w:rsidRPr="00CD0037" w:rsidRDefault="006672F5" w:rsidP="009B1C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CD003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COMUNICAÇÃO</w:t>
            </w:r>
          </w:p>
        </w:tc>
      </w:tr>
      <w:tr w:rsidR="006672F5" w:rsidRPr="00CD0037" w:rsidTr="009B1C4B">
        <w:trPr>
          <w:trHeight w:val="227"/>
        </w:trPr>
        <w:tc>
          <w:tcPr>
            <w:tcW w:w="5000" w:type="pc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672F5" w:rsidRDefault="006672F5" w:rsidP="009B1C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D00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Os meios de comunicação da Agepan são eficientes na divulgação das notícias e informações.</w:t>
            </w:r>
          </w:p>
          <w:sdt>
            <w:sdtPr>
              <w:rPr>
                <w:rStyle w:val="Estilo26"/>
              </w:rPr>
              <w:id w:val="13490626"/>
              <w:placeholder>
                <w:docPart w:val="546106372C52499CB7C469E07E580D98"/>
              </w:placeholder>
              <w:comboBox>
                <w:listItem w:displayText=" ---escolha um item---" w:value=" ---escolha um item---"/>
                <w:listItem w:displayText="1 - DISCORDO TOTALMENTE" w:value="1 - DISCORDO TOTALMENTE"/>
                <w:listItem w:displayText="2 - DISCORDO" w:value="2 - DISCORDO"/>
                <w:listItem w:displayText="3 - NEUTRO" w:value="3 - NEUTRO"/>
                <w:listItem w:displayText="4 - CONCORDO" w:value="4 - CONCORDO"/>
                <w:listItem w:displayText="5 - CONCORDO TOTALMENTE" w:value="5 - CONCORDO TOTALMENTE"/>
              </w:comboBox>
            </w:sdtPr>
            <w:sdtContent>
              <w:p w:rsidR="00D06AB5" w:rsidRPr="00CD0037" w:rsidRDefault="00D06AB5" w:rsidP="009B1C4B">
                <w:pPr>
                  <w:spacing w:after="0" w:line="240" w:lineRule="auto"/>
                  <w:rPr>
                    <w:rFonts w:ascii="Arial" w:eastAsia="Times New Roman" w:hAnsi="Arial" w:cs="Arial"/>
                    <w:color w:val="000000"/>
                    <w:sz w:val="18"/>
                    <w:szCs w:val="18"/>
                  </w:rPr>
                </w:pPr>
                <w:r w:rsidRPr="004D4FA2">
                  <w:rPr>
                    <w:rStyle w:val="Estilo26"/>
                  </w:rPr>
                  <w:t xml:space="preserve"> ---escolha um item---</w:t>
                </w:r>
              </w:p>
            </w:sdtContent>
          </w:sdt>
        </w:tc>
      </w:tr>
      <w:tr w:rsidR="006672F5" w:rsidRPr="00CD0037" w:rsidTr="009B1C4B">
        <w:trPr>
          <w:trHeight w:val="227"/>
        </w:trPr>
        <w:tc>
          <w:tcPr>
            <w:tcW w:w="5000" w:type="pct"/>
            <w:tcBorders>
              <w:top w:val="nil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6672F5" w:rsidRDefault="006672F5" w:rsidP="009B1C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D00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Eu conheço as metas a missão, a visão e valores da Agepan.</w:t>
            </w:r>
          </w:p>
          <w:sdt>
            <w:sdtPr>
              <w:rPr>
                <w:rStyle w:val="Estilo27"/>
              </w:rPr>
              <w:id w:val="13490627"/>
              <w:placeholder>
                <w:docPart w:val="B685E79FB2374A9BB16D15E59EFD35BA"/>
              </w:placeholder>
              <w:comboBox>
                <w:listItem w:displayText=" ---escolha um item---" w:value=" ---escolha um item---"/>
                <w:listItem w:displayText="1 - DISCORDO TOTALMENTE" w:value="1 - DISCORDO TOTALMENTE"/>
                <w:listItem w:displayText="2 - DISCORDO" w:value="2 - DISCORDO"/>
                <w:listItem w:displayText="3 - NEUTRO" w:value="3 - NEUTRO"/>
                <w:listItem w:displayText="4 - CONCORDO" w:value="4 - CONCORDO"/>
                <w:listItem w:displayText="5 - CONCORDO TOTALMENTE" w:value="5 - CONCORDO TOTALMENTE"/>
              </w:comboBox>
            </w:sdtPr>
            <w:sdtContent>
              <w:p w:rsidR="00D06AB5" w:rsidRPr="00CD0037" w:rsidRDefault="00D06AB5" w:rsidP="009B1C4B">
                <w:pPr>
                  <w:spacing w:after="0" w:line="240" w:lineRule="auto"/>
                  <w:rPr>
                    <w:rFonts w:ascii="Arial" w:eastAsia="Times New Roman" w:hAnsi="Arial" w:cs="Arial"/>
                    <w:color w:val="000000"/>
                    <w:sz w:val="18"/>
                    <w:szCs w:val="18"/>
                  </w:rPr>
                </w:pPr>
                <w:r w:rsidRPr="004D4FA2">
                  <w:rPr>
                    <w:rStyle w:val="Estilo27"/>
                  </w:rPr>
                  <w:t xml:space="preserve"> ---escolha um item---</w:t>
                </w:r>
              </w:p>
            </w:sdtContent>
          </w:sdt>
        </w:tc>
      </w:tr>
      <w:tr w:rsidR="006672F5" w:rsidRPr="00CD0037" w:rsidTr="009B1C4B">
        <w:trPr>
          <w:trHeight w:val="227"/>
        </w:trPr>
        <w:tc>
          <w:tcPr>
            <w:tcW w:w="5000" w:type="pct"/>
            <w:tcBorders>
              <w:left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672F5" w:rsidRDefault="006672F5" w:rsidP="009B1C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D00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Eu conheço as metas e resultados globais da Agepan.</w:t>
            </w:r>
          </w:p>
          <w:sdt>
            <w:sdtPr>
              <w:rPr>
                <w:rStyle w:val="Estilo28"/>
              </w:rPr>
              <w:id w:val="13490628"/>
              <w:placeholder>
                <w:docPart w:val="6A4205A653B541A4A78D5AD56E58301D"/>
              </w:placeholder>
              <w:comboBox>
                <w:listItem w:displayText=" ---escolha um item---" w:value=" ---escolha um item---"/>
                <w:listItem w:displayText="1 - DISCORDO TOTALMENTE" w:value="1 - DISCORDO TOTALMENTE"/>
                <w:listItem w:displayText="2 - DISCORDO" w:value="2 - DISCORDO"/>
                <w:listItem w:displayText="3 - NEUTRO" w:value="3 - NEUTRO"/>
                <w:listItem w:displayText="4 - CONCORDO" w:value="4 - CONCORDO"/>
                <w:listItem w:displayText="5 - CONCORDO TOTALMENTE" w:value="5 - CONCORDO TOTALMENTE"/>
              </w:comboBox>
            </w:sdtPr>
            <w:sdtContent>
              <w:p w:rsidR="00D06AB5" w:rsidRPr="00CD0037" w:rsidRDefault="00D06AB5" w:rsidP="009B1C4B">
                <w:pPr>
                  <w:spacing w:after="0" w:line="240" w:lineRule="auto"/>
                  <w:rPr>
                    <w:rFonts w:ascii="Arial" w:eastAsia="Times New Roman" w:hAnsi="Arial" w:cs="Arial"/>
                    <w:color w:val="000000"/>
                    <w:sz w:val="18"/>
                    <w:szCs w:val="18"/>
                  </w:rPr>
                </w:pPr>
                <w:r w:rsidRPr="004D4FA2">
                  <w:rPr>
                    <w:rStyle w:val="Estilo28"/>
                  </w:rPr>
                  <w:t xml:space="preserve"> ---escolha um item---</w:t>
                </w:r>
              </w:p>
            </w:sdtContent>
          </w:sdt>
        </w:tc>
      </w:tr>
      <w:tr w:rsidR="006672F5" w:rsidRPr="00CD0037" w:rsidTr="009B1C4B">
        <w:trPr>
          <w:trHeight w:val="227"/>
        </w:trPr>
        <w:tc>
          <w:tcPr>
            <w:tcW w:w="5000" w:type="pct"/>
            <w:tcBorders>
              <w:top w:val="nil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6672F5" w:rsidRDefault="006672F5" w:rsidP="009B1C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Minha família da importância </w:t>
            </w:r>
            <w:proofErr w:type="gramStart"/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</w:t>
            </w:r>
            <w:r w:rsidRPr="00CD00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</w:t>
            </w:r>
            <w:proofErr w:type="gramEnd"/>
            <w:r w:rsidRPr="00CD00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informações da Agepan recebidas em suas casas</w:t>
            </w:r>
            <w:r w:rsidR="00D06AB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.</w:t>
            </w:r>
          </w:p>
          <w:sdt>
            <w:sdtPr>
              <w:rPr>
                <w:rStyle w:val="Estilo30"/>
              </w:rPr>
              <w:id w:val="13490629"/>
              <w:placeholder>
                <w:docPart w:val="6ED407DE80FE43D7965893B374BF6AA1"/>
              </w:placeholder>
              <w:comboBox>
                <w:listItem w:displayText=" ---escolha um item---" w:value=" ---escolha um item---"/>
                <w:listItem w:displayText="1 - DISCORDO TOTALMENTE" w:value="1 - DISCORDO TOTALMENTE"/>
                <w:listItem w:displayText="2 - DISCORDO" w:value="2 - DISCORDO"/>
                <w:listItem w:displayText="3 - NEUTRO" w:value="3 - NEUTRO"/>
                <w:listItem w:displayText="4 - CONCORDO" w:value="4 - CONCORDO"/>
                <w:listItem w:displayText="5 - CONCORDO TOTALMENTE" w:value="5 - CONCORDO TOTALMENTE"/>
              </w:comboBox>
            </w:sdtPr>
            <w:sdtContent>
              <w:p w:rsidR="00D06AB5" w:rsidRPr="00CD0037" w:rsidRDefault="00D06AB5" w:rsidP="009B1C4B">
                <w:pPr>
                  <w:spacing w:after="0" w:line="240" w:lineRule="auto"/>
                  <w:rPr>
                    <w:rFonts w:ascii="Arial" w:eastAsia="Times New Roman" w:hAnsi="Arial" w:cs="Arial"/>
                    <w:color w:val="000000"/>
                    <w:sz w:val="18"/>
                    <w:szCs w:val="18"/>
                  </w:rPr>
                </w:pPr>
                <w:r w:rsidRPr="004D4FA2">
                  <w:rPr>
                    <w:rStyle w:val="Estilo30"/>
                  </w:rPr>
                  <w:t xml:space="preserve"> ---escolha um item---</w:t>
                </w:r>
              </w:p>
            </w:sdtContent>
          </w:sdt>
        </w:tc>
      </w:tr>
      <w:tr w:rsidR="006672F5" w:rsidRPr="00CD0037" w:rsidTr="009B1C4B">
        <w:trPr>
          <w:trHeight w:val="227"/>
        </w:trPr>
        <w:tc>
          <w:tcPr>
            <w:tcW w:w="5000" w:type="pct"/>
            <w:tcBorders>
              <w:top w:val="nil"/>
              <w:left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672F5" w:rsidRDefault="006672F5" w:rsidP="009B1C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D00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Eu tenho o hábito de ler as comunicações divulgadas pela Agepan</w:t>
            </w:r>
            <w:r w:rsidR="00D06AB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.</w:t>
            </w:r>
          </w:p>
          <w:sdt>
            <w:sdtPr>
              <w:rPr>
                <w:rStyle w:val="Estilo31"/>
              </w:rPr>
              <w:id w:val="13490630"/>
              <w:placeholder>
                <w:docPart w:val="C8EA0370DE3F40CABCEB21DB21E1B0A3"/>
              </w:placeholder>
              <w:comboBox>
                <w:listItem w:displayText=" ---escolha um item---" w:value=" ---escolha um item---"/>
                <w:listItem w:displayText="1 - DISCORDO TOTALMENTE" w:value="1 - DISCORDO TOTALMENTE"/>
                <w:listItem w:displayText="2 - DISCORDO" w:value="2 - DISCORDO"/>
                <w:listItem w:displayText="3 - NEUTRO" w:value="3 - NEUTRO"/>
                <w:listItem w:displayText="4 - CONCORDO" w:value="4 - CONCORDO"/>
                <w:listItem w:displayText="5 - CONCORDO TOTALMENTE" w:value="5 - CONCORDO TOTALMENTE"/>
              </w:comboBox>
            </w:sdtPr>
            <w:sdtContent>
              <w:p w:rsidR="00D06AB5" w:rsidRPr="00CD0037" w:rsidRDefault="00D06AB5" w:rsidP="009B1C4B">
                <w:pPr>
                  <w:spacing w:after="0" w:line="240" w:lineRule="auto"/>
                  <w:rPr>
                    <w:rFonts w:ascii="Arial" w:eastAsia="Times New Roman" w:hAnsi="Arial" w:cs="Arial"/>
                    <w:color w:val="000000"/>
                    <w:sz w:val="18"/>
                    <w:szCs w:val="18"/>
                  </w:rPr>
                </w:pPr>
                <w:r w:rsidRPr="004D4FA2">
                  <w:rPr>
                    <w:rStyle w:val="Estilo31"/>
                  </w:rPr>
                  <w:t xml:space="preserve"> ---escolha um item---</w:t>
                </w:r>
              </w:p>
            </w:sdtContent>
          </w:sdt>
        </w:tc>
      </w:tr>
      <w:tr w:rsidR="006672F5" w:rsidRPr="00CD0037" w:rsidTr="009B1C4B">
        <w:trPr>
          <w:trHeight w:val="227"/>
        </w:trPr>
        <w:tc>
          <w:tcPr>
            <w:tcW w:w="5000" w:type="pct"/>
            <w:tcBorders>
              <w:top w:val="nil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6672F5" w:rsidRDefault="006672F5" w:rsidP="009B1C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D00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As comunicações divulgadas internamente são suficientes para me manter atualizado sobre as notícias e atividades relacionadas à Agepan.</w:t>
            </w:r>
          </w:p>
          <w:sdt>
            <w:sdtPr>
              <w:rPr>
                <w:rStyle w:val="Estilo32"/>
              </w:rPr>
              <w:id w:val="13490631"/>
              <w:placeholder>
                <w:docPart w:val="328D135180BD487A902EBF3BFACF275F"/>
              </w:placeholder>
              <w:comboBox>
                <w:listItem w:displayText=" ---escolha um item---" w:value=" ---escolha um item---"/>
                <w:listItem w:displayText="1 - DISCORDO TOTALMENTE" w:value="1 - DISCORDO TOTALMENTE"/>
                <w:listItem w:displayText="2 - DISCORDO" w:value="2 - DISCORDO"/>
                <w:listItem w:displayText="3 - NEUTRO" w:value="3 - NEUTRO"/>
                <w:listItem w:displayText="4 - CONCORDO" w:value="4 - CONCORDO"/>
                <w:listItem w:displayText="5 - CONCORDO TOTALMENTE" w:value="5 - CONCORDO TOTALMENTE"/>
              </w:comboBox>
            </w:sdtPr>
            <w:sdtContent>
              <w:p w:rsidR="00D06AB5" w:rsidRPr="00CD0037" w:rsidRDefault="00D06AB5" w:rsidP="009B1C4B">
                <w:pPr>
                  <w:spacing w:after="0" w:line="240" w:lineRule="auto"/>
                  <w:rPr>
                    <w:rFonts w:ascii="Arial" w:eastAsia="Times New Roman" w:hAnsi="Arial" w:cs="Arial"/>
                    <w:color w:val="000000"/>
                    <w:sz w:val="18"/>
                    <w:szCs w:val="18"/>
                  </w:rPr>
                </w:pPr>
                <w:r w:rsidRPr="004D4FA2">
                  <w:rPr>
                    <w:rStyle w:val="Estilo32"/>
                  </w:rPr>
                  <w:t xml:space="preserve"> ---escolha um item---</w:t>
                </w:r>
              </w:p>
            </w:sdtContent>
          </w:sdt>
        </w:tc>
      </w:tr>
      <w:tr w:rsidR="006672F5" w:rsidRPr="00CD0037" w:rsidTr="009B1C4B">
        <w:trPr>
          <w:trHeight w:val="76"/>
        </w:trPr>
        <w:tc>
          <w:tcPr>
            <w:tcW w:w="5000" w:type="pct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72F5" w:rsidRPr="00CD0037" w:rsidRDefault="006672F5" w:rsidP="009B1C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6672F5" w:rsidRPr="00CD0037" w:rsidTr="009B1C4B">
        <w:trPr>
          <w:trHeight w:val="227"/>
        </w:trPr>
        <w:tc>
          <w:tcPr>
            <w:tcW w:w="5000" w:type="pct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672F5" w:rsidRPr="00CD0037" w:rsidRDefault="006672F5" w:rsidP="009B1C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CD003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TRABALHO EM SI</w:t>
            </w:r>
          </w:p>
        </w:tc>
      </w:tr>
      <w:tr w:rsidR="006672F5" w:rsidRPr="00CD0037" w:rsidTr="009B1C4B">
        <w:trPr>
          <w:trHeight w:val="227"/>
        </w:trPr>
        <w:tc>
          <w:tcPr>
            <w:tcW w:w="5000" w:type="pc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672F5" w:rsidRDefault="006672F5" w:rsidP="009B1C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D00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Eu conheço a relação entre meu trabalho e o trabalho das outras áreas da Agepan</w:t>
            </w:r>
            <w:r w:rsidR="00D06AB5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.</w:t>
            </w:r>
          </w:p>
          <w:sdt>
            <w:sdtPr>
              <w:rPr>
                <w:rStyle w:val="Estilo33"/>
              </w:rPr>
              <w:id w:val="13490632"/>
              <w:placeholder>
                <w:docPart w:val="30796508D48B4D4F8F7A7CD23097CAE3"/>
              </w:placeholder>
              <w:comboBox>
                <w:listItem w:displayText=" ---escolha um item---" w:value=" ---escolha um item---"/>
                <w:listItem w:displayText="1 - DISCORDO TOTALMENTE" w:value="1 - DISCORDO TOTALMENTE"/>
                <w:listItem w:displayText="2 - DISCORDO" w:value="2 - DISCORDO"/>
                <w:listItem w:displayText="3 - NEUTRO" w:value="3 - NEUTRO"/>
                <w:listItem w:displayText="4 - CONCORDO" w:value="4 - CONCORDO"/>
                <w:listItem w:displayText="5 - CONCORDO TOTALMENTE" w:value="5 - CONCORDO TOTALMENTE"/>
              </w:comboBox>
            </w:sdtPr>
            <w:sdtContent>
              <w:p w:rsidR="00D06AB5" w:rsidRPr="00CD0037" w:rsidRDefault="00D06AB5" w:rsidP="009B1C4B">
                <w:pPr>
                  <w:spacing w:after="0" w:line="240" w:lineRule="auto"/>
                  <w:rPr>
                    <w:rFonts w:ascii="Arial" w:eastAsia="Times New Roman" w:hAnsi="Arial" w:cs="Arial"/>
                    <w:color w:val="000000"/>
                    <w:sz w:val="18"/>
                    <w:szCs w:val="18"/>
                  </w:rPr>
                </w:pPr>
                <w:r w:rsidRPr="004D4FA2">
                  <w:rPr>
                    <w:rStyle w:val="Estilo33"/>
                  </w:rPr>
                  <w:t xml:space="preserve"> ---escolha um item---</w:t>
                </w:r>
              </w:p>
            </w:sdtContent>
          </w:sdt>
        </w:tc>
      </w:tr>
      <w:tr w:rsidR="006672F5" w:rsidRPr="00CD0037" w:rsidTr="009B1C4B">
        <w:trPr>
          <w:trHeight w:val="227"/>
        </w:trPr>
        <w:tc>
          <w:tcPr>
            <w:tcW w:w="5000" w:type="pct"/>
            <w:tcBorders>
              <w:top w:val="nil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6672F5" w:rsidRDefault="006672F5" w:rsidP="009B1C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D00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Considero adequada a quantidade de trabalho que realizo.</w:t>
            </w:r>
          </w:p>
          <w:sdt>
            <w:sdtPr>
              <w:rPr>
                <w:rStyle w:val="Estilo34"/>
              </w:rPr>
              <w:id w:val="13490633"/>
              <w:placeholder>
                <w:docPart w:val="DC6C6D0D2D5B43E3866DD8127243F2DD"/>
              </w:placeholder>
              <w:comboBox>
                <w:listItem w:displayText=" ---escolha um item---" w:value=" ---escolha um item---"/>
                <w:listItem w:displayText="1 - DISCORDO TOTALMENTE" w:value="1 - DISCORDO TOTALMENTE"/>
                <w:listItem w:displayText="2 - DISCORDO" w:value="2 - DISCORDO"/>
                <w:listItem w:displayText="3 - NEUTRO" w:value="3 - NEUTRO"/>
                <w:listItem w:displayText="4 - CONCORDO" w:value="4 - CONCORDO"/>
                <w:listItem w:displayText="5 - CONCORDO TOTALMENTE" w:value="5 - CONCORDO TOTALMENTE"/>
              </w:comboBox>
            </w:sdtPr>
            <w:sdtContent>
              <w:p w:rsidR="00D06AB5" w:rsidRPr="00CD0037" w:rsidRDefault="00D06AB5" w:rsidP="009B1C4B">
                <w:pPr>
                  <w:spacing w:after="0" w:line="240" w:lineRule="auto"/>
                  <w:rPr>
                    <w:rFonts w:ascii="Arial" w:eastAsia="Times New Roman" w:hAnsi="Arial" w:cs="Arial"/>
                    <w:color w:val="000000"/>
                    <w:sz w:val="18"/>
                    <w:szCs w:val="18"/>
                  </w:rPr>
                </w:pPr>
                <w:r w:rsidRPr="004D4FA2">
                  <w:rPr>
                    <w:rStyle w:val="Estilo34"/>
                  </w:rPr>
                  <w:t xml:space="preserve"> ---escolha um item---</w:t>
                </w:r>
              </w:p>
            </w:sdtContent>
          </w:sdt>
        </w:tc>
      </w:tr>
      <w:tr w:rsidR="006672F5" w:rsidRPr="00CD0037" w:rsidTr="009B1C4B">
        <w:trPr>
          <w:trHeight w:val="227"/>
        </w:trPr>
        <w:tc>
          <w:tcPr>
            <w:tcW w:w="5000" w:type="pct"/>
            <w:tcBorders>
              <w:top w:val="nil"/>
              <w:left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672F5" w:rsidRDefault="006672F5" w:rsidP="009B1C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D00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Eu tenho consciência do meu papel no cumprimento da Missão e da Visão da Agepan.</w:t>
            </w:r>
          </w:p>
          <w:sdt>
            <w:sdtPr>
              <w:rPr>
                <w:rStyle w:val="Estilo35"/>
              </w:rPr>
              <w:id w:val="13490634"/>
              <w:placeholder>
                <w:docPart w:val="08BA0471630F464DBE7C578E3EAFAAD1"/>
              </w:placeholder>
              <w:comboBox>
                <w:listItem w:displayText=" ---escolha um item---" w:value=" ---escolha um item---"/>
                <w:listItem w:displayText="1 - DISCORDO TOTALMENTE" w:value="1 - DISCORDO TOTALMENTE"/>
                <w:listItem w:displayText="2 - DISCORDO" w:value="2 - DISCORDO"/>
                <w:listItem w:displayText="3 - NEUTRO" w:value="3 - NEUTRO"/>
                <w:listItem w:displayText="4 - CONCORDO" w:value="4 - CONCORDO"/>
                <w:listItem w:displayText="5 - CONCORDO TOTALMENTE" w:value="5 - CONCORDO TOTALMENTE"/>
              </w:comboBox>
            </w:sdtPr>
            <w:sdtContent>
              <w:p w:rsidR="00D06AB5" w:rsidRPr="00CD0037" w:rsidRDefault="00D06AB5" w:rsidP="009B1C4B">
                <w:pPr>
                  <w:spacing w:after="0" w:line="240" w:lineRule="auto"/>
                  <w:rPr>
                    <w:rFonts w:ascii="Arial" w:eastAsia="Times New Roman" w:hAnsi="Arial" w:cs="Arial"/>
                    <w:color w:val="000000"/>
                    <w:sz w:val="18"/>
                    <w:szCs w:val="18"/>
                  </w:rPr>
                </w:pPr>
                <w:r w:rsidRPr="004D4FA2">
                  <w:rPr>
                    <w:rStyle w:val="Estilo35"/>
                  </w:rPr>
                  <w:t xml:space="preserve"> ---escolha um item---</w:t>
                </w:r>
              </w:p>
            </w:sdtContent>
          </w:sdt>
        </w:tc>
      </w:tr>
      <w:tr w:rsidR="006672F5" w:rsidRPr="00CD0037" w:rsidTr="009B1C4B">
        <w:trPr>
          <w:trHeight w:val="227"/>
        </w:trPr>
        <w:tc>
          <w:tcPr>
            <w:tcW w:w="5000" w:type="pct"/>
            <w:tcBorders>
              <w:top w:val="nil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6672F5" w:rsidRDefault="006672F5" w:rsidP="009B1C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D00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Eu tenho conhecimento das metas esperadas para as atividades que executo.</w:t>
            </w:r>
          </w:p>
          <w:sdt>
            <w:sdtPr>
              <w:rPr>
                <w:rStyle w:val="Estilo36"/>
              </w:rPr>
              <w:id w:val="13490635"/>
              <w:placeholder>
                <w:docPart w:val="70FAF9A7139146A6BC9BDE8BFADB61FC"/>
              </w:placeholder>
              <w:comboBox>
                <w:listItem w:displayText=" ---escolha um item---" w:value=" ---escolha um item---"/>
                <w:listItem w:displayText="1 - DISCORDO TOTALMENTE" w:value="1 - DISCORDO TOTALMENTE"/>
                <w:listItem w:displayText="2 - DISCORDO" w:value="2 - DISCORDO"/>
                <w:listItem w:displayText="3 - NEUTRO" w:value="3 - NEUTRO"/>
                <w:listItem w:displayText="4 - CONCORDO" w:value="4 - CONCORDO"/>
                <w:listItem w:displayText="5 - CONCORDO TOTALMENTE" w:value="5 - CONCORDO TOTALMENTE"/>
              </w:comboBox>
            </w:sdtPr>
            <w:sdtContent>
              <w:p w:rsidR="00D06AB5" w:rsidRPr="00CD0037" w:rsidRDefault="00D06AB5" w:rsidP="009B1C4B">
                <w:pPr>
                  <w:spacing w:after="0" w:line="240" w:lineRule="auto"/>
                  <w:rPr>
                    <w:rFonts w:ascii="Arial" w:eastAsia="Times New Roman" w:hAnsi="Arial" w:cs="Arial"/>
                    <w:color w:val="000000"/>
                    <w:sz w:val="18"/>
                    <w:szCs w:val="18"/>
                  </w:rPr>
                </w:pPr>
                <w:r w:rsidRPr="004D4FA2">
                  <w:rPr>
                    <w:rStyle w:val="Estilo36"/>
                  </w:rPr>
                  <w:t xml:space="preserve"> ---escolha um item---</w:t>
                </w:r>
              </w:p>
            </w:sdtContent>
          </w:sdt>
        </w:tc>
      </w:tr>
      <w:tr w:rsidR="006672F5" w:rsidRPr="00CD0037" w:rsidTr="009B1C4B">
        <w:trPr>
          <w:trHeight w:val="227"/>
        </w:trPr>
        <w:tc>
          <w:tcPr>
            <w:tcW w:w="5000" w:type="pct"/>
            <w:tcBorders>
              <w:top w:val="nil"/>
              <w:left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672F5" w:rsidRDefault="006672F5" w:rsidP="009B1C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D00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Meus colegas de trabalho se esforçam para atingir as metas esperadas.</w:t>
            </w:r>
          </w:p>
          <w:sdt>
            <w:sdtPr>
              <w:rPr>
                <w:rStyle w:val="Estilo37"/>
              </w:rPr>
              <w:id w:val="13490636"/>
              <w:placeholder>
                <w:docPart w:val="C680A6C0D77340ADA3B07255B35C701C"/>
              </w:placeholder>
              <w:comboBox>
                <w:listItem w:displayText=" ---escolha um item---" w:value=" ---escolha um item---"/>
                <w:listItem w:displayText="1 - DISCORDO TOTALMENTE" w:value="1 - DISCORDO TOTALMENTE"/>
                <w:listItem w:displayText="2 - DISCORDO" w:value="2 - DISCORDO"/>
                <w:listItem w:displayText="3 - NEUTRO" w:value="3 - NEUTRO"/>
                <w:listItem w:displayText="4 - CONCORDO" w:value="4 - CONCORDO"/>
                <w:listItem w:displayText="5 - CONCORDO TOTALMENTE" w:value="5 - CONCORDO TOTALMENTE"/>
              </w:comboBox>
            </w:sdtPr>
            <w:sdtContent>
              <w:p w:rsidR="00D06AB5" w:rsidRPr="00CD0037" w:rsidRDefault="00D06AB5" w:rsidP="009B1C4B">
                <w:pPr>
                  <w:spacing w:after="0" w:line="240" w:lineRule="auto"/>
                  <w:rPr>
                    <w:rFonts w:ascii="Arial" w:eastAsia="Times New Roman" w:hAnsi="Arial" w:cs="Arial"/>
                    <w:color w:val="000000"/>
                    <w:sz w:val="18"/>
                    <w:szCs w:val="18"/>
                  </w:rPr>
                </w:pPr>
                <w:r w:rsidRPr="004D4FA2">
                  <w:rPr>
                    <w:rStyle w:val="Estilo37"/>
                  </w:rPr>
                  <w:t xml:space="preserve"> ---escolha um item---</w:t>
                </w:r>
              </w:p>
            </w:sdtContent>
          </w:sdt>
        </w:tc>
      </w:tr>
      <w:tr w:rsidR="006672F5" w:rsidRPr="00CD0037" w:rsidTr="009B1C4B">
        <w:trPr>
          <w:trHeight w:val="123"/>
        </w:trPr>
        <w:tc>
          <w:tcPr>
            <w:tcW w:w="5000" w:type="pct"/>
            <w:tcBorders>
              <w:top w:val="doub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6672F5" w:rsidRPr="00CD0037" w:rsidRDefault="006672F5" w:rsidP="009B1C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6672F5" w:rsidRPr="00CD0037" w:rsidTr="009B1C4B">
        <w:trPr>
          <w:trHeight w:val="123"/>
        </w:trPr>
        <w:tc>
          <w:tcPr>
            <w:tcW w:w="5000" w:type="pct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101ADE" w:rsidRDefault="00101ADE" w:rsidP="009B1C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  <w:p w:rsidR="00101ADE" w:rsidRDefault="00101ADE" w:rsidP="009B1C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  <w:p w:rsidR="00101ADE" w:rsidRPr="00CD0037" w:rsidRDefault="00101ADE" w:rsidP="009B1C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6672F5" w:rsidRPr="00CD0037" w:rsidTr="009B1C4B">
        <w:trPr>
          <w:trHeight w:val="227"/>
        </w:trPr>
        <w:tc>
          <w:tcPr>
            <w:tcW w:w="5000" w:type="pct"/>
            <w:tcBorders>
              <w:bottom w:val="double" w:sz="4" w:space="0" w:color="auto"/>
            </w:tcBorders>
            <w:shd w:val="clear" w:color="auto" w:fill="auto"/>
            <w:vAlign w:val="center"/>
            <w:hideMark/>
          </w:tcPr>
          <w:p w:rsidR="006672F5" w:rsidRPr="00CD0037" w:rsidRDefault="006672F5" w:rsidP="009B1C4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CD003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lastRenderedPageBreak/>
              <w:t>QUALIDADE/IMAGEM INSTITUCIONAL</w:t>
            </w:r>
          </w:p>
        </w:tc>
      </w:tr>
      <w:tr w:rsidR="006672F5" w:rsidRPr="00CD0037" w:rsidTr="009B1C4B">
        <w:trPr>
          <w:trHeight w:val="227"/>
        </w:trPr>
        <w:tc>
          <w:tcPr>
            <w:tcW w:w="5000" w:type="pc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672F5" w:rsidRDefault="006672F5" w:rsidP="009B1C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D00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Os clientes estão satisfeitos com os serviços prestados pela Agepan.</w:t>
            </w:r>
          </w:p>
          <w:sdt>
            <w:sdtPr>
              <w:rPr>
                <w:rStyle w:val="Estilo38"/>
              </w:rPr>
              <w:id w:val="13490637"/>
              <w:placeholder>
                <w:docPart w:val="78EDCAC5AEE34F6B9D05A14F60C9D2B3"/>
              </w:placeholder>
              <w:comboBox>
                <w:listItem w:displayText=" ---escolha um item---" w:value=" ---escolha um item---"/>
                <w:listItem w:displayText="1 - DISCORDO TOTALMENTE" w:value="1 - DISCORDO TOTALMENTE"/>
                <w:listItem w:displayText="2 - DISCORDO" w:value="2 - DISCORDO"/>
                <w:listItem w:displayText="3 - NEUTRO" w:value="3 - NEUTRO"/>
                <w:listItem w:displayText="4 - CONCORDO" w:value="4 - CONCORDO"/>
                <w:listItem w:displayText="5 - CONCORDO TOTALMENTE" w:value="5 - CONCORDO TOTALMENTE"/>
              </w:comboBox>
            </w:sdtPr>
            <w:sdtContent>
              <w:p w:rsidR="00D06AB5" w:rsidRPr="00CD0037" w:rsidRDefault="00D06AB5" w:rsidP="009B1C4B">
                <w:pPr>
                  <w:spacing w:after="0" w:line="240" w:lineRule="auto"/>
                  <w:rPr>
                    <w:rFonts w:ascii="Arial" w:eastAsia="Times New Roman" w:hAnsi="Arial" w:cs="Arial"/>
                    <w:color w:val="000000"/>
                    <w:sz w:val="18"/>
                    <w:szCs w:val="18"/>
                  </w:rPr>
                </w:pPr>
                <w:r w:rsidRPr="004D4FA2">
                  <w:rPr>
                    <w:rStyle w:val="Estilo38"/>
                  </w:rPr>
                  <w:t xml:space="preserve"> ---escolha um item---</w:t>
                </w:r>
              </w:p>
            </w:sdtContent>
          </w:sdt>
        </w:tc>
      </w:tr>
      <w:tr w:rsidR="006672F5" w:rsidRPr="00CD0037" w:rsidTr="009B1C4B">
        <w:trPr>
          <w:trHeight w:val="227"/>
        </w:trPr>
        <w:tc>
          <w:tcPr>
            <w:tcW w:w="5000" w:type="pct"/>
            <w:tcBorders>
              <w:top w:val="nil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6672F5" w:rsidRDefault="006672F5" w:rsidP="009B1C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D00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Minha família valoriza o fato de que eu trabalhe na Agepan.</w:t>
            </w:r>
          </w:p>
          <w:sdt>
            <w:sdtPr>
              <w:rPr>
                <w:rStyle w:val="Estilo39"/>
              </w:rPr>
              <w:id w:val="13490638"/>
              <w:placeholder>
                <w:docPart w:val="9746F3A1C890479B9E9FCFC66C4A4FEB"/>
              </w:placeholder>
              <w:comboBox>
                <w:listItem w:displayText=" ---escolha um item---" w:value=" ---escolha um item---"/>
                <w:listItem w:displayText="1 - DISCORDO TOTALMENTE" w:value="1 - DISCORDO TOTALMENTE"/>
                <w:listItem w:displayText="2 - DISCORDO" w:value="2 - DISCORDO"/>
                <w:listItem w:displayText="3 - NEUTRO" w:value="3 - NEUTRO"/>
                <w:listItem w:displayText="4 - CONCORDO" w:value="4 - CONCORDO"/>
                <w:listItem w:displayText="5 - CONCORDO TOTALMENTE" w:value="5 - CONCORDO TOTALMENTE"/>
              </w:comboBox>
            </w:sdtPr>
            <w:sdtContent>
              <w:p w:rsidR="00D06AB5" w:rsidRPr="00CD0037" w:rsidRDefault="00D06AB5" w:rsidP="009B1C4B">
                <w:pPr>
                  <w:spacing w:after="0" w:line="240" w:lineRule="auto"/>
                  <w:rPr>
                    <w:rFonts w:ascii="Arial" w:eastAsia="Times New Roman" w:hAnsi="Arial" w:cs="Arial"/>
                    <w:color w:val="000000"/>
                    <w:sz w:val="18"/>
                    <w:szCs w:val="18"/>
                  </w:rPr>
                </w:pPr>
                <w:r w:rsidRPr="004D4FA2">
                  <w:rPr>
                    <w:rStyle w:val="Estilo39"/>
                  </w:rPr>
                  <w:t xml:space="preserve"> ---escolha um item---</w:t>
                </w:r>
              </w:p>
            </w:sdtContent>
          </w:sdt>
        </w:tc>
      </w:tr>
      <w:tr w:rsidR="006672F5" w:rsidRPr="00CD0037" w:rsidTr="009B1C4B">
        <w:trPr>
          <w:trHeight w:val="227"/>
        </w:trPr>
        <w:tc>
          <w:tcPr>
            <w:tcW w:w="5000" w:type="pct"/>
            <w:tcBorders>
              <w:top w:val="nil"/>
              <w:left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672F5" w:rsidRDefault="006672F5" w:rsidP="009B1C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D00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A Agepan possui uma imagem positiva junto </w:t>
            </w:r>
            <w:proofErr w:type="gramStart"/>
            <w:r w:rsidRPr="00CD00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</w:t>
            </w:r>
            <w:proofErr w:type="gramEnd"/>
            <w:r w:rsidRPr="00CD00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comunidade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.</w:t>
            </w:r>
          </w:p>
          <w:sdt>
            <w:sdtPr>
              <w:rPr>
                <w:rStyle w:val="Estilo40"/>
              </w:rPr>
              <w:id w:val="13490639"/>
              <w:placeholder>
                <w:docPart w:val="0E3FA4721F2C43FA82BA0F20B6BEE155"/>
              </w:placeholder>
              <w:comboBox>
                <w:listItem w:displayText=" ---escolha um item---" w:value=" ---escolha um item---"/>
                <w:listItem w:displayText="1 - DISCORDO TOTALMENTE" w:value="1 - DISCORDO TOTALMENTE"/>
                <w:listItem w:displayText="2 - DISCORDO" w:value="2 - DISCORDO"/>
                <w:listItem w:displayText="3 - NEUTRO" w:value="3 - NEUTRO"/>
                <w:listItem w:displayText="4 - CONCORDO" w:value="4 - CONCORDO"/>
                <w:listItem w:displayText="5 - CONCORDO TOTALMENTE" w:value="5 - CONCORDO TOTALMENTE"/>
              </w:comboBox>
            </w:sdtPr>
            <w:sdtContent>
              <w:p w:rsidR="00D06AB5" w:rsidRPr="00CD0037" w:rsidRDefault="00D06AB5" w:rsidP="009B1C4B">
                <w:pPr>
                  <w:spacing w:after="0" w:line="240" w:lineRule="auto"/>
                  <w:rPr>
                    <w:rFonts w:ascii="Arial" w:eastAsia="Times New Roman" w:hAnsi="Arial" w:cs="Arial"/>
                    <w:color w:val="000000"/>
                    <w:sz w:val="18"/>
                    <w:szCs w:val="18"/>
                  </w:rPr>
                </w:pPr>
                <w:r w:rsidRPr="004D4FA2">
                  <w:rPr>
                    <w:rStyle w:val="Estilo40"/>
                  </w:rPr>
                  <w:t xml:space="preserve"> ---escolha um item---</w:t>
                </w:r>
              </w:p>
            </w:sdtContent>
          </w:sdt>
        </w:tc>
      </w:tr>
      <w:tr w:rsidR="006672F5" w:rsidRPr="00CD0037" w:rsidTr="009B1C4B">
        <w:trPr>
          <w:trHeight w:val="227"/>
        </w:trPr>
        <w:tc>
          <w:tcPr>
            <w:tcW w:w="5000" w:type="pct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:rsidR="006672F5" w:rsidRDefault="006672F5" w:rsidP="009B1C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D00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Considero a Agepan um bom lugar para trabalhar.</w:t>
            </w:r>
          </w:p>
          <w:sdt>
            <w:sdtPr>
              <w:rPr>
                <w:rStyle w:val="Estilo41"/>
              </w:rPr>
              <w:id w:val="13490640"/>
              <w:placeholder>
                <w:docPart w:val="99C1FE6DA61B461AA179296A13EC184C"/>
              </w:placeholder>
              <w:comboBox>
                <w:listItem w:displayText=" ---escolha um item---" w:value=" ---escolha um item---"/>
                <w:listItem w:displayText="1 - DISCORDO TOTALMENTE" w:value="1 - DISCORDO TOTALMENTE"/>
                <w:listItem w:displayText="2 - DISCORDO" w:value="2 - DISCORDO"/>
                <w:listItem w:displayText="3 - NEUTRO" w:value="3 - NEUTRO"/>
                <w:listItem w:displayText="4 - CONCORDO" w:value="4 - CONCORDO"/>
                <w:listItem w:displayText="5 - CONCORDO TOTALMENTE" w:value="5 - CONCORDO TOTALMENTE"/>
              </w:comboBox>
            </w:sdtPr>
            <w:sdtContent>
              <w:p w:rsidR="00D06AB5" w:rsidRPr="00CD0037" w:rsidRDefault="006D48E0" w:rsidP="009B1C4B">
                <w:pPr>
                  <w:spacing w:after="0" w:line="240" w:lineRule="auto"/>
                  <w:rPr>
                    <w:rFonts w:ascii="Arial" w:eastAsia="Times New Roman" w:hAnsi="Arial" w:cs="Arial"/>
                    <w:color w:val="000000"/>
                    <w:sz w:val="18"/>
                    <w:szCs w:val="18"/>
                  </w:rPr>
                </w:pPr>
                <w:r w:rsidRPr="004D4FA2">
                  <w:rPr>
                    <w:rStyle w:val="Estilo41"/>
                  </w:rPr>
                  <w:t xml:space="preserve"> ---escolha um item---</w:t>
                </w:r>
              </w:p>
            </w:sdtContent>
          </w:sdt>
        </w:tc>
      </w:tr>
      <w:tr w:rsidR="006672F5" w:rsidRPr="00CD0037" w:rsidTr="009B1C4B">
        <w:trPr>
          <w:trHeight w:val="227"/>
        </w:trPr>
        <w:tc>
          <w:tcPr>
            <w:tcW w:w="5000" w:type="pct"/>
            <w:tcBorders>
              <w:left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6672F5" w:rsidRDefault="006672F5" w:rsidP="009B1C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D00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Sou responsável pela consolidação da imagem da Agepan na sociedade.</w:t>
            </w:r>
          </w:p>
          <w:sdt>
            <w:sdtPr>
              <w:rPr>
                <w:rStyle w:val="Estilo42"/>
              </w:rPr>
              <w:id w:val="13490641"/>
              <w:placeholder>
                <w:docPart w:val="E306853D410B48C185E77D4E081532A7"/>
              </w:placeholder>
              <w:comboBox>
                <w:listItem w:displayText=" ---escolha um item---" w:value=" ---escolha um item---"/>
                <w:listItem w:displayText="1 - DISCORDO TOTALMENTE" w:value="1 - DISCORDO TOTALMENTE"/>
                <w:listItem w:displayText="2 - DISCORDO" w:value="2 - DISCORDO"/>
                <w:listItem w:displayText="3 - NEUTRO" w:value="3 - NEUTRO"/>
                <w:listItem w:displayText="4 - CONCORDO" w:value="4 - CONCORDO"/>
                <w:listItem w:displayText="5 - CONCORDO TOTALMENTE" w:value="5 - CONCORDO TOTALMENTE"/>
              </w:comboBox>
            </w:sdtPr>
            <w:sdtContent>
              <w:p w:rsidR="00D06AB5" w:rsidRPr="00CD0037" w:rsidRDefault="00D06AB5" w:rsidP="009B1C4B">
                <w:pPr>
                  <w:spacing w:after="0" w:line="240" w:lineRule="auto"/>
                  <w:rPr>
                    <w:rFonts w:ascii="Arial" w:eastAsia="Times New Roman" w:hAnsi="Arial" w:cs="Arial"/>
                    <w:color w:val="000000"/>
                    <w:sz w:val="18"/>
                    <w:szCs w:val="18"/>
                  </w:rPr>
                </w:pPr>
                <w:r w:rsidRPr="004D4FA2">
                  <w:rPr>
                    <w:rStyle w:val="Estilo42"/>
                  </w:rPr>
                  <w:t xml:space="preserve"> ---escolha um item---</w:t>
                </w:r>
              </w:p>
            </w:sdtContent>
          </w:sdt>
        </w:tc>
      </w:tr>
      <w:tr w:rsidR="006672F5" w:rsidRPr="00CD0037" w:rsidTr="009B1C4B">
        <w:trPr>
          <w:trHeight w:val="227"/>
        </w:trPr>
        <w:tc>
          <w:tcPr>
            <w:tcW w:w="5000" w:type="pct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6672F5" w:rsidRDefault="006672F5" w:rsidP="009B1C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D00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 Agepan está se preparando para fixar uma imagem positiva perante a sociedade.</w:t>
            </w:r>
          </w:p>
          <w:sdt>
            <w:sdtPr>
              <w:rPr>
                <w:rStyle w:val="Estilo43"/>
              </w:rPr>
              <w:id w:val="13490642"/>
              <w:placeholder>
                <w:docPart w:val="175E79DFC53142E0880B94421F1200EE"/>
              </w:placeholder>
              <w:comboBox>
                <w:listItem w:displayText=" ---escolha um item---" w:value=" ---escolha um item---"/>
                <w:listItem w:displayText="1 - DISCORDO TOTALMENTE" w:value="1 - DISCORDO TOTALMENTE"/>
                <w:listItem w:displayText="2 - DISCORDO" w:value="2 - DISCORDO"/>
                <w:listItem w:displayText="3 - NEUTRO" w:value="3 - NEUTRO"/>
                <w:listItem w:displayText="4 - CONCORDO" w:value="4 - CONCORDO"/>
                <w:listItem w:displayText="5 - CONCORDO TOTALMENTE" w:value="5 - CONCORDO TOTALMENTE"/>
              </w:comboBox>
            </w:sdtPr>
            <w:sdtContent>
              <w:p w:rsidR="00D06AB5" w:rsidRPr="00CD0037" w:rsidRDefault="00D06AB5" w:rsidP="009B1C4B">
                <w:pPr>
                  <w:spacing w:after="0" w:line="240" w:lineRule="auto"/>
                  <w:rPr>
                    <w:rFonts w:ascii="Arial" w:eastAsia="Times New Roman" w:hAnsi="Arial" w:cs="Arial"/>
                    <w:color w:val="000000"/>
                    <w:sz w:val="18"/>
                    <w:szCs w:val="18"/>
                  </w:rPr>
                </w:pPr>
                <w:r w:rsidRPr="004D4FA2">
                  <w:rPr>
                    <w:rStyle w:val="Estilo43"/>
                  </w:rPr>
                  <w:t xml:space="preserve"> ---escolha um item---</w:t>
                </w:r>
              </w:p>
            </w:sdtContent>
          </w:sdt>
        </w:tc>
      </w:tr>
      <w:tr w:rsidR="006672F5" w:rsidRPr="00CD0037" w:rsidTr="009B1C4B">
        <w:trPr>
          <w:trHeight w:val="92"/>
        </w:trPr>
        <w:tc>
          <w:tcPr>
            <w:tcW w:w="5000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672F5" w:rsidRPr="00CD0037" w:rsidRDefault="006672F5" w:rsidP="009B1C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6672F5" w:rsidRPr="00CD0037" w:rsidTr="009B1C4B">
        <w:trPr>
          <w:trHeight w:val="227"/>
        </w:trPr>
        <w:tc>
          <w:tcPr>
            <w:tcW w:w="5000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6672F5" w:rsidRPr="00CD0037" w:rsidRDefault="006672F5" w:rsidP="009B1C4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8"/>
                <w:szCs w:val="18"/>
              </w:rPr>
            </w:pPr>
            <w:r w:rsidRPr="00CD0037">
              <w:rPr>
                <w:rFonts w:ascii="Arial" w:eastAsia="Times New Roman" w:hAnsi="Arial" w:cs="Arial"/>
                <w:b/>
                <w:color w:val="000000"/>
                <w:sz w:val="18"/>
                <w:szCs w:val="18"/>
              </w:rPr>
              <w:t>BEM ESTAR SOCIAL</w:t>
            </w:r>
          </w:p>
        </w:tc>
      </w:tr>
      <w:tr w:rsidR="006672F5" w:rsidRPr="00CD0037" w:rsidTr="009B1C4B">
        <w:trPr>
          <w:trHeight w:val="227"/>
        </w:trPr>
        <w:tc>
          <w:tcPr>
            <w:tcW w:w="5000" w:type="pc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6672F5" w:rsidRDefault="006672F5" w:rsidP="009B1C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D00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 Agepan oferece oportunidade de integração (lazer, esporte, cultura).</w:t>
            </w:r>
          </w:p>
          <w:sdt>
            <w:sdtPr>
              <w:rPr>
                <w:rStyle w:val="Estilo44"/>
              </w:rPr>
              <w:id w:val="13490643"/>
              <w:placeholder>
                <w:docPart w:val="B12C484C186544B4B39B2D6453C8B2FE"/>
              </w:placeholder>
              <w:comboBox>
                <w:listItem w:displayText=" ---escolha um item---" w:value=" ---escolha um item---"/>
                <w:listItem w:displayText="1 - DISCORDO TOTALMENTE" w:value="1 - DISCORDO TOTALMENTE"/>
                <w:listItem w:displayText="2 - DISCORDO" w:value="2 - DISCORDO"/>
                <w:listItem w:displayText="3 - NEUTRO" w:value="3 - NEUTRO"/>
                <w:listItem w:displayText="4 - CONCORDO" w:value="4 - CONCORDO"/>
                <w:listItem w:displayText="5 - CONCORDO TOTALMENTE" w:value="5 - CONCORDO TOTALMENTE"/>
              </w:comboBox>
            </w:sdtPr>
            <w:sdtContent>
              <w:p w:rsidR="00D06AB5" w:rsidRPr="00CD0037" w:rsidRDefault="00D06AB5" w:rsidP="009B1C4B">
                <w:pPr>
                  <w:spacing w:after="0" w:line="240" w:lineRule="auto"/>
                  <w:rPr>
                    <w:rFonts w:ascii="Arial" w:eastAsia="Times New Roman" w:hAnsi="Arial" w:cs="Arial"/>
                    <w:color w:val="000000"/>
                    <w:sz w:val="18"/>
                    <w:szCs w:val="18"/>
                  </w:rPr>
                </w:pPr>
                <w:r w:rsidRPr="004D4FA2">
                  <w:rPr>
                    <w:rStyle w:val="Estilo44"/>
                  </w:rPr>
                  <w:t xml:space="preserve"> ---escolha um item---</w:t>
                </w:r>
              </w:p>
            </w:sdtContent>
          </w:sdt>
        </w:tc>
      </w:tr>
      <w:tr w:rsidR="006672F5" w:rsidRPr="00CD0037" w:rsidTr="009B1C4B">
        <w:trPr>
          <w:trHeight w:val="227"/>
        </w:trPr>
        <w:tc>
          <w:tcPr>
            <w:tcW w:w="5000" w:type="pct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6672F5" w:rsidRDefault="006672F5" w:rsidP="009B1C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D00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Minha família participa regularmente das atividades de integração (lazer, esporte, cultura) oferecidas pela Agepan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.</w:t>
            </w:r>
          </w:p>
          <w:sdt>
            <w:sdtPr>
              <w:rPr>
                <w:rStyle w:val="Estilo45"/>
              </w:rPr>
              <w:id w:val="13490644"/>
              <w:placeholder>
                <w:docPart w:val="5483B912381948F29B8B30256A8148BE"/>
              </w:placeholder>
              <w:comboBox>
                <w:listItem w:displayText=" ---escolha um item---" w:value=" ---escolha um item---"/>
                <w:listItem w:displayText="1 - DISCORDO TOTALMENTE" w:value="1 - DISCORDO TOTALMENTE"/>
                <w:listItem w:displayText="2 - DISCORDO" w:value="2 - DISCORDO"/>
                <w:listItem w:displayText="3 - NEUTRO" w:value="3 - NEUTRO"/>
                <w:listItem w:displayText="4 - CONCORDO" w:value="4 - CONCORDO"/>
                <w:listItem w:displayText="5 - CONCORDO TOTALMENTE" w:value="5 - CONCORDO TOTALMENTE"/>
              </w:comboBox>
            </w:sdtPr>
            <w:sdtContent>
              <w:p w:rsidR="00D06AB5" w:rsidRPr="00CD0037" w:rsidRDefault="00D06AB5" w:rsidP="009B1C4B">
                <w:pPr>
                  <w:spacing w:after="0" w:line="240" w:lineRule="auto"/>
                  <w:rPr>
                    <w:rFonts w:ascii="Arial" w:eastAsia="Times New Roman" w:hAnsi="Arial" w:cs="Arial"/>
                    <w:color w:val="000000"/>
                    <w:sz w:val="18"/>
                    <w:szCs w:val="18"/>
                  </w:rPr>
                </w:pPr>
                <w:r w:rsidRPr="004D4FA2">
                  <w:rPr>
                    <w:rStyle w:val="Estilo45"/>
                  </w:rPr>
                  <w:t xml:space="preserve"> ---escolha um item---</w:t>
                </w:r>
              </w:p>
            </w:sdtContent>
          </w:sdt>
        </w:tc>
      </w:tr>
      <w:tr w:rsidR="006672F5" w:rsidRPr="00CD0037" w:rsidTr="009B1C4B">
        <w:trPr>
          <w:trHeight w:val="227"/>
        </w:trPr>
        <w:tc>
          <w:tcPr>
            <w:tcW w:w="5000" w:type="pct"/>
            <w:tcBorders>
              <w:left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6672F5" w:rsidRDefault="006672F5" w:rsidP="009B1C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D00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Eu participo regularmente das atividades de integração (lazer, esporte, cultura) oferecidas pela Agepan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.</w:t>
            </w:r>
          </w:p>
          <w:sdt>
            <w:sdtPr>
              <w:rPr>
                <w:rStyle w:val="Estilo46"/>
              </w:rPr>
              <w:id w:val="13490645"/>
              <w:placeholder>
                <w:docPart w:val="65ACB6DE5AB44718A8523D6AC67C742F"/>
              </w:placeholder>
              <w:comboBox>
                <w:listItem w:displayText=" ---escolha um item---" w:value=" ---escolha um item---"/>
                <w:listItem w:displayText="1 - DISCORDO TOTALMENTE" w:value="1 - DISCORDO TOTALMENTE"/>
                <w:listItem w:displayText="2 - DISCORDO" w:value="2 - DISCORDO"/>
                <w:listItem w:displayText="3 - NEUTRO" w:value="3 - NEUTRO"/>
                <w:listItem w:displayText="4 - CONCORDO" w:value="4 - CONCORDO"/>
                <w:listItem w:displayText="5 - CONCORDO TOTALMENTE" w:value="5 - CONCORDO TOTALMENTE"/>
              </w:comboBox>
            </w:sdtPr>
            <w:sdtContent>
              <w:p w:rsidR="00D06AB5" w:rsidRPr="00CD0037" w:rsidRDefault="00D06AB5" w:rsidP="009B1C4B">
                <w:pPr>
                  <w:spacing w:after="0" w:line="240" w:lineRule="auto"/>
                  <w:rPr>
                    <w:rFonts w:ascii="Arial" w:eastAsia="Times New Roman" w:hAnsi="Arial" w:cs="Arial"/>
                    <w:color w:val="000000"/>
                    <w:sz w:val="18"/>
                    <w:szCs w:val="18"/>
                  </w:rPr>
                </w:pPr>
                <w:r w:rsidRPr="004D4FA2">
                  <w:rPr>
                    <w:rStyle w:val="Estilo46"/>
                  </w:rPr>
                  <w:t xml:space="preserve"> ---escolha um item---</w:t>
                </w:r>
              </w:p>
            </w:sdtContent>
          </w:sdt>
        </w:tc>
      </w:tr>
      <w:tr w:rsidR="006672F5" w:rsidRPr="00CD0037" w:rsidTr="009B1C4B">
        <w:trPr>
          <w:trHeight w:val="227"/>
        </w:trPr>
        <w:tc>
          <w:tcPr>
            <w:tcW w:w="5000" w:type="pct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6672F5" w:rsidRDefault="006672F5" w:rsidP="009B1C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D00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Eu conheço os programas socia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is (alcoolismo, fumo, drogas e doenças sexualmente transmissíveis, etc.</w:t>
            </w:r>
            <w:r w:rsidRPr="00CD00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), oferecidos pelo Governo do Estado de MS.</w:t>
            </w:r>
          </w:p>
          <w:sdt>
            <w:sdtPr>
              <w:rPr>
                <w:rStyle w:val="Estilo47"/>
              </w:rPr>
              <w:id w:val="13490646"/>
              <w:placeholder>
                <w:docPart w:val="CCE6B9130B094B0FA2DF58B839944301"/>
              </w:placeholder>
              <w:comboBox>
                <w:listItem w:displayText=" ---escolha um item---" w:value=" ---escolha um item---"/>
                <w:listItem w:displayText="1 - DISCORDO TOTALMENTE" w:value="1 - DISCORDO TOTALMENTE"/>
                <w:listItem w:displayText="2 - DISCORDO" w:value="2 - DISCORDO"/>
                <w:listItem w:displayText="3 - NEUTRO" w:value="3 - NEUTRO"/>
                <w:listItem w:displayText="4 - CONCORDO" w:value="4 - CONCORDO"/>
                <w:listItem w:displayText="5 - CONCORDO TOTALMENTE" w:value="5 - CONCORDO TOTALMENTE"/>
              </w:comboBox>
            </w:sdtPr>
            <w:sdtContent>
              <w:p w:rsidR="00D06AB5" w:rsidRPr="00CD0037" w:rsidRDefault="00D06AB5" w:rsidP="009B1C4B">
                <w:pPr>
                  <w:spacing w:after="0" w:line="240" w:lineRule="auto"/>
                  <w:rPr>
                    <w:rFonts w:ascii="Arial" w:eastAsia="Times New Roman" w:hAnsi="Arial" w:cs="Arial"/>
                    <w:color w:val="000000"/>
                    <w:sz w:val="18"/>
                    <w:szCs w:val="18"/>
                  </w:rPr>
                </w:pPr>
                <w:r w:rsidRPr="004D4FA2">
                  <w:rPr>
                    <w:rStyle w:val="Estilo47"/>
                  </w:rPr>
                  <w:t xml:space="preserve"> ---escolha um item---</w:t>
                </w:r>
              </w:p>
            </w:sdtContent>
          </w:sdt>
        </w:tc>
      </w:tr>
      <w:tr w:rsidR="006672F5" w:rsidRPr="00CD0037" w:rsidTr="009B1C4B">
        <w:trPr>
          <w:trHeight w:val="227"/>
        </w:trPr>
        <w:tc>
          <w:tcPr>
            <w:tcW w:w="5000" w:type="pct"/>
            <w:tcBorders>
              <w:left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6672F5" w:rsidRDefault="006672F5" w:rsidP="009B1C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D00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Eu gostaria que a Agepan desenvolvesse programas sociais para funcionários e seus familiares.</w:t>
            </w:r>
          </w:p>
          <w:sdt>
            <w:sdtPr>
              <w:rPr>
                <w:rStyle w:val="Estilo48"/>
              </w:rPr>
              <w:id w:val="13490647"/>
              <w:placeholder>
                <w:docPart w:val="1EFEFAC42DD244C8827AA2729D817797"/>
              </w:placeholder>
              <w:comboBox>
                <w:listItem w:displayText=" ---escolha um item---" w:value=" ---escolha um item---"/>
                <w:listItem w:displayText="1 - DISCORDO TOTALMENTE" w:value="1 - DISCORDO TOTALMENTE"/>
                <w:listItem w:displayText="2 - DISCORDO" w:value="2 - DISCORDO"/>
                <w:listItem w:displayText="3 - NEUTRO" w:value="3 - NEUTRO"/>
                <w:listItem w:displayText="4 - CONCORDO" w:value="4 - CONCORDO"/>
                <w:listItem w:displayText="5 - CONCORDO TOTALMENTE" w:value="5 - CONCORDO TOTALMENTE"/>
              </w:comboBox>
            </w:sdtPr>
            <w:sdtContent>
              <w:p w:rsidR="00D06AB5" w:rsidRPr="00CD0037" w:rsidRDefault="00D06AB5" w:rsidP="009B1C4B">
                <w:pPr>
                  <w:spacing w:after="0" w:line="240" w:lineRule="auto"/>
                  <w:rPr>
                    <w:rFonts w:ascii="Arial" w:eastAsia="Times New Roman" w:hAnsi="Arial" w:cs="Arial"/>
                    <w:color w:val="000000"/>
                    <w:sz w:val="18"/>
                    <w:szCs w:val="18"/>
                  </w:rPr>
                </w:pPr>
                <w:r w:rsidRPr="004D4FA2">
                  <w:rPr>
                    <w:rStyle w:val="Estilo48"/>
                  </w:rPr>
                  <w:t xml:space="preserve"> ---escolha um item---</w:t>
                </w:r>
              </w:p>
            </w:sdtContent>
          </w:sdt>
        </w:tc>
      </w:tr>
      <w:tr w:rsidR="006672F5" w:rsidRPr="00CD0037" w:rsidTr="009B1C4B">
        <w:trPr>
          <w:trHeight w:val="86"/>
        </w:trPr>
        <w:tc>
          <w:tcPr>
            <w:tcW w:w="5000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672F5" w:rsidRPr="00CD0037" w:rsidRDefault="006672F5" w:rsidP="009B1C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6672F5" w:rsidRPr="00CD0037" w:rsidTr="009B1C4B">
        <w:trPr>
          <w:trHeight w:val="227"/>
        </w:trPr>
        <w:tc>
          <w:tcPr>
            <w:tcW w:w="5000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6672F5" w:rsidRPr="00CD0037" w:rsidRDefault="006672F5" w:rsidP="009B1C4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8"/>
                <w:szCs w:val="18"/>
              </w:rPr>
            </w:pPr>
            <w:r w:rsidRPr="00CD0037">
              <w:rPr>
                <w:rFonts w:ascii="Arial" w:eastAsia="Times New Roman" w:hAnsi="Arial" w:cs="Arial"/>
                <w:b/>
                <w:color w:val="000000"/>
                <w:sz w:val="18"/>
                <w:szCs w:val="18"/>
              </w:rPr>
              <w:t>CONDIÇÕES FÍSICAS DE TRABALHO</w:t>
            </w:r>
          </w:p>
        </w:tc>
      </w:tr>
      <w:tr w:rsidR="006672F5" w:rsidRPr="00CD0037" w:rsidTr="009B1C4B">
        <w:trPr>
          <w:trHeight w:val="227"/>
        </w:trPr>
        <w:tc>
          <w:tcPr>
            <w:tcW w:w="5000" w:type="pc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6672F5" w:rsidRDefault="006672F5" w:rsidP="009B1C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D00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No meu local de trabalho a iluminação é adequada ao serviço que executo.</w:t>
            </w:r>
          </w:p>
          <w:sdt>
            <w:sdtPr>
              <w:rPr>
                <w:rStyle w:val="Estilo49"/>
              </w:rPr>
              <w:id w:val="13490648"/>
              <w:placeholder>
                <w:docPart w:val="7E811C9E46154A159BB0D296AD9BF052"/>
              </w:placeholder>
              <w:comboBox>
                <w:listItem w:displayText=" ---escolha um item---" w:value=" ---escolha um item---"/>
                <w:listItem w:displayText="1 - DISCORDO TOTALMENTE" w:value="1 - DISCORDO TOTALMENTE"/>
                <w:listItem w:displayText="2 - DISCORDO" w:value="2 - DISCORDO"/>
                <w:listItem w:displayText="3 - NEUTRO" w:value="3 - NEUTRO"/>
                <w:listItem w:displayText="4 - CONCORDO" w:value="4 - CONCORDO"/>
                <w:listItem w:displayText="5 - CONCORDO TOTALMENTE" w:value="5 - CONCORDO TOTALMENTE"/>
              </w:comboBox>
            </w:sdtPr>
            <w:sdtContent>
              <w:p w:rsidR="00D06AB5" w:rsidRPr="00CD0037" w:rsidRDefault="00D06AB5" w:rsidP="009B1C4B">
                <w:pPr>
                  <w:spacing w:after="0" w:line="240" w:lineRule="auto"/>
                  <w:rPr>
                    <w:rFonts w:ascii="Arial" w:eastAsia="Times New Roman" w:hAnsi="Arial" w:cs="Arial"/>
                    <w:color w:val="000000"/>
                    <w:sz w:val="18"/>
                    <w:szCs w:val="18"/>
                  </w:rPr>
                </w:pPr>
                <w:r w:rsidRPr="004D4FA2">
                  <w:rPr>
                    <w:rStyle w:val="Estilo49"/>
                  </w:rPr>
                  <w:t xml:space="preserve"> ---escolha um item---</w:t>
                </w:r>
              </w:p>
            </w:sdtContent>
          </w:sdt>
        </w:tc>
      </w:tr>
      <w:tr w:rsidR="006672F5" w:rsidRPr="00CD0037" w:rsidTr="009B1C4B">
        <w:trPr>
          <w:trHeight w:val="227"/>
        </w:trPr>
        <w:tc>
          <w:tcPr>
            <w:tcW w:w="5000" w:type="pct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6672F5" w:rsidRDefault="006672F5" w:rsidP="009B1C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D00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 temperatura no local de trabalho é agradável independentemente das condições do tempo.</w:t>
            </w:r>
          </w:p>
          <w:sdt>
            <w:sdtPr>
              <w:rPr>
                <w:rStyle w:val="Estilo50"/>
              </w:rPr>
              <w:id w:val="13490649"/>
              <w:placeholder>
                <w:docPart w:val="C99D10BB3449468ABE733478E00981C1"/>
              </w:placeholder>
              <w:comboBox>
                <w:listItem w:displayText=" ---escolha um item---" w:value=" ---escolha um item---"/>
                <w:listItem w:displayText="1 - DISCORDO TOTALMENTE" w:value="1 - DISCORDO TOTALMENTE"/>
                <w:listItem w:displayText="2 - DISCORDO" w:value="2 - DISCORDO"/>
                <w:listItem w:displayText="3 - NEUTRO" w:value="3 - NEUTRO"/>
                <w:listItem w:displayText="4 - CONCORDO" w:value="4 - CONCORDO"/>
                <w:listItem w:displayText="5 - CONCORDO TOTALMENTE" w:value="5 - CONCORDO TOTALMENTE"/>
              </w:comboBox>
            </w:sdtPr>
            <w:sdtContent>
              <w:p w:rsidR="00D06AB5" w:rsidRPr="00CD0037" w:rsidRDefault="00D06AB5" w:rsidP="009B1C4B">
                <w:pPr>
                  <w:spacing w:after="0" w:line="240" w:lineRule="auto"/>
                  <w:rPr>
                    <w:rFonts w:ascii="Arial" w:eastAsia="Times New Roman" w:hAnsi="Arial" w:cs="Arial"/>
                    <w:color w:val="000000"/>
                    <w:sz w:val="18"/>
                    <w:szCs w:val="18"/>
                  </w:rPr>
                </w:pPr>
                <w:r w:rsidRPr="004D4FA2">
                  <w:rPr>
                    <w:rStyle w:val="Estilo50"/>
                  </w:rPr>
                  <w:t xml:space="preserve"> ---escolha um item---</w:t>
                </w:r>
              </w:p>
            </w:sdtContent>
          </w:sdt>
        </w:tc>
      </w:tr>
      <w:tr w:rsidR="006672F5" w:rsidRPr="00CD0037" w:rsidTr="009B1C4B">
        <w:trPr>
          <w:trHeight w:val="227"/>
        </w:trPr>
        <w:tc>
          <w:tcPr>
            <w:tcW w:w="5000" w:type="pct"/>
            <w:tcBorders>
              <w:left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6672F5" w:rsidRDefault="006672F5" w:rsidP="009B1C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D00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O espaço físico no local de trabalho atende as condições para execução das tarefas.</w:t>
            </w:r>
          </w:p>
          <w:sdt>
            <w:sdtPr>
              <w:rPr>
                <w:rStyle w:val="Estilo51"/>
              </w:rPr>
              <w:id w:val="13490650"/>
              <w:placeholder>
                <w:docPart w:val="BD8DBC0674BE4478BB91704E83D8D097"/>
              </w:placeholder>
              <w:comboBox>
                <w:listItem w:displayText=" ---escolha um item---" w:value=" ---escolha um item---"/>
                <w:listItem w:displayText="1 - DISCORDO TOTALMENTE" w:value="1 - DISCORDO TOTALMENTE"/>
                <w:listItem w:displayText="2 - DISCORDO" w:value="2 - DISCORDO"/>
                <w:listItem w:displayText="3 - NEUTRO" w:value="3 - NEUTRO"/>
                <w:listItem w:displayText="4 - CONCORDO" w:value="4 - CONCORDO"/>
                <w:listItem w:displayText="5 - CONCORDO TOTALMENTE" w:value="5 - CONCORDO TOTALMENTE"/>
              </w:comboBox>
            </w:sdtPr>
            <w:sdtContent>
              <w:p w:rsidR="00D06AB5" w:rsidRPr="00CD0037" w:rsidRDefault="00D06AB5" w:rsidP="009B1C4B">
                <w:pPr>
                  <w:spacing w:after="0" w:line="240" w:lineRule="auto"/>
                  <w:rPr>
                    <w:rFonts w:ascii="Arial" w:eastAsia="Times New Roman" w:hAnsi="Arial" w:cs="Arial"/>
                    <w:color w:val="000000"/>
                    <w:sz w:val="18"/>
                    <w:szCs w:val="18"/>
                  </w:rPr>
                </w:pPr>
                <w:r w:rsidRPr="004D4FA2">
                  <w:rPr>
                    <w:rStyle w:val="Estilo51"/>
                  </w:rPr>
                  <w:t xml:space="preserve"> ---escolha um item---</w:t>
                </w:r>
              </w:p>
            </w:sdtContent>
          </w:sdt>
        </w:tc>
      </w:tr>
      <w:tr w:rsidR="006672F5" w:rsidRPr="00CD0037" w:rsidTr="009B1C4B">
        <w:trPr>
          <w:trHeight w:val="227"/>
        </w:trPr>
        <w:tc>
          <w:tcPr>
            <w:tcW w:w="5000" w:type="pct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6672F5" w:rsidRDefault="006672F5" w:rsidP="009B1C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D00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A unidade onde trabalho é </w:t>
            </w:r>
            <w:proofErr w:type="gramStart"/>
            <w:r w:rsidRPr="00CD00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organizada</w:t>
            </w:r>
            <w:proofErr w:type="gramEnd"/>
            <w:r w:rsidRPr="00CD00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.</w:t>
            </w:r>
          </w:p>
          <w:sdt>
            <w:sdtPr>
              <w:rPr>
                <w:rStyle w:val="Estilo52"/>
              </w:rPr>
              <w:id w:val="13490651"/>
              <w:placeholder>
                <w:docPart w:val="421561AE4A65448BB850E5EE4611DB6B"/>
              </w:placeholder>
              <w:comboBox>
                <w:listItem w:displayText=" ---escolha um item---" w:value=" ---escolha um item---"/>
                <w:listItem w:displayText="1 - DISCORDO TOTALMENTE" w:value="1 - DISCORDO TOTALMENTE"/>
                <w:listItem w:displayText="2 - DISCORDO" w:value="2 - DISCORDO"/>
                <w:listItem w:displayText="3 - NEUTRO" w:value="3 - NEUTRO"/>
                <w:listItem w:displayText="4 - CONCORDO" w:value="4 - CONCORDO"/>
                <w:listItem w:displayText="5 - CONCORDO TOTALMENTE" w:value="5 - CONCORDO TOTALMENTE"/>
              </w:comboBox>
            </w:sdtPr>
            <w:sdtContent>
              <w:p w:rsidR="00D06AB5" w:rsidRPr="00CD0037" w:rsidRDefault="00D06AB5" w:rsidP="009B1C4B">
                <w:pPr>
                  <w:spacing w:after="0" w:line="240" w:lineRule="auto"/>
                  <w:rPr>
                    <w:rFonts w:ascii="Arial" w:eastAsia="Times New Roman" w:hAnsi="Arial" w:cs="Arial"/>
                    <w:color w:val="000000"/>
                    <w:sz w:val="18"/>
                    <w:szCs w:val="18"/>
                  </w:rPr>
                </w:pPr>
                <w:r w:rsidRPr="004D4FA2">
                  <w:rPr>
                    <w:rStyle w:val="Estilo52"/>
                  </w:rPr>
                  <w:t xml:space="preserve"> ---escolha um item---</w:t>
                </w:r>
              </w:p>
            </w:sdtContent>
          </w:sdt>
        </w:tc>
      </w:tr>
      <w:tr w:rsidR="006672F5" w:rsidRPr="00CD0037" w:rsidTr="009B1C4B">
        <w:trPr>
          <w:trHeight w:val="227"/>
        </w:trPr>
        <w:tc>
          <w:tcPr>
            <w:tcW w:w="5000" w:type="pct"/>
            <w:tcBorders>
              <w:left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6672F5" w:rsidRDefault="006672F5" w:rsidP="009B1C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D00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As condições de limpeza no local de trabalho são boas.</w:t>
            </w:r>
          </w:p>
          <w:sdt>
            <w:sdtPr>
              <w:rPr>
                <w:rStyle w:val="Estilo53"/>
              </w:rPr>
              <w:id w:val="13490652"/>
              <w:placeholder>
                <w:docPart w:val="EE5624F459334350AC2EA65C3E789EBD"/>
              </w:placeholder>
              <w:comboBox>
                <w:listItem w:displayText=" ---escolha um item---" w:value=" ---escolha um item---"/>
                <w:listItem w:displayText="1 - DISCORDO TOTALMENTE" w:value="1 - DISCORDO TOTALMENTE"/>
                <w:listItem w:displayText="2 - DISCORDO" w:value="2 - DISCORDO"/>
                <w:listItem w:displayText="3 - NEUTRO" w:value="3 - NEUTRO"/>
                <w:listItem w:displayText="4 - CONCORDO" w:value="4 - CONCORDO"/>
                <w:listItem w:displayText="5 - CONCORDO TOTALMENTE" w:value="5 - CONCORDO TOTALMENTE"/>
              </w:comboBox>
            </w:sdtPr>
            <w:sdtContent>
              <w:p w:rsidR="00D06AB5" w:rsidRPr="00CD0037" w:rsidRDefault="00D06AB5" w:rsidP="009B1C4B">
                <w:pPr>
                  <w:spacing w:after="0" w:line="240" w:lineRule="auto"/>
                  <w:rPr>
                    <w:rFonts w:ascii="Arial" w:eastAsia="Times New Roman" w:hAnsi="Arial" w:cs="Arial"/>
                    <w:color w:val="000000"/>
                    <w:sz w:val="18"/>
                    <w:szCs w:val="18"/>
                  </w:rPr>
                </w:pPr>
                <w:r w:rsidRPr="004D4FA2">
                  <w:rPr>
                    <w:rStyle w:val="Estilo53"/>
                  </w:rPr>
                  <w:t xml:space="preserve"> ---escolha um item---</w:t>
                </w:r>
              </w:p>
            </w:sdtContent>
          </w:sdt>
        </w:tc>
      </w:tr>
      <w:tr w:rsidR="006672F5" w:rsidRPr="00CD0037" w:rsidTr="009B1C4B">
        <w:trPr>
          <w:trHeight w:val="227"/>
        </w:trPr>
        <w:tc>
          <w:tcPr>
            <w:tcW w:w="5000" w:type="pct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6672F5" w:rsidRDefault="006672F5" w:rsidP="009B1C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D00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A Agepan trata adequadamente as questões de segurança no trabalho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.</w:t>
            </w:r>
          </w:p>
          <w:sdt>
            <w:sdtPr>
              <w:rPr>
                <w:rStyle w:val="Estilo54"/>
              </w:rPr>
              <w:id w:val="13490653"/>
              <w:placeholder>
                <w:docPart w:val="B87A5BA3DCA646B0AAFE4650DDFF506E"/>
              </w:placeholder>
              <w:comboBox>
                <w:listItem w:displayText=" ---escolha um item---" w:value=" ---escolha um item---"/>
                <w:listItem w:displayText="1 - DISCORDO TOTALMENTE" w:value="1 - DISCORDO TOTALMENTE"/>
                <w:listItem w:displayText="2 - DISCORDO" w:value="2 - DISCORDO"/>
                <w:listItem w:displayText="3 - NEUTRO" w:value="3 - NEUTRO"/>
                <w:listItem w:displayText="4 - CONCORDO" w:value="4 - CONCORDO"/>
                <w:listItem w:displayText="5 - CONCORDO TOTALMENTE" w:value="5 - CONCORDO TOTALMENTE"/>
              </w:comboBox>
            </w:sdtPr>
            <w:sdtContent>
              <w:p w:rsidR="00D06AB5" w:rsidRPr="00CD0037" w:rsidRDefault="00D06AB5" w:rsidP="009B1C4B">
                <w:pPr>
                  <w:spacing w:after="0" w:line="240" w:lineRule="auto"/>
                  <w:rPr>
                    <w:rFonts w:ascii="Arial" w:eastAsia="Times New Roman" w:hAnsi="Arial" w:cs="Arial"/>
                    <w:color w:val="000000"/>
                    <w:sz w:val="18"/>
                    <w:szCs w:val="18"/>
                  </w:rPr>
                </w:pPr>
                <w:r w:rsidRPr="004D4FA2">
                  <w:rPr>
                    <w:rStyle w:val="Estilo54"/>
                  </w:rPr>
                  <w:t xml:space="preserve"> ---escolha um item---</w:t>
                </w:r>
              </w:p>
            </w:sdtContent>
          </w:sdt>
        </w:tc>
      </w:tr>
      <w:tr w:rsidR="006672F5" w:rsidRPr="00CD0037" w:rsidTr="006D48E0">
        <w:trPr>
          <w:trHeight w:val="227"/>
        </w:trPr>
        <w:tc>
          <w:tcPr>
            <w:tcW w:w="5000" w:type="pct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6672F5" w:rsidRDefault="006672F5" w:rsidP="009B1C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CD00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Eu tenho os recursos (materiais, equipamentos de proteção individual, etc.)</w:t>
            </w:r>
            <w:proofErr w:type="gramStart"/>
            <w:r w:rsidRPr="00CD00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 </w:t>
            </w:r>
            <w:proofErr w:type="gramEnd"/>
            <w:r w:rsidRPr="00CD00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necessários para execução do meu trabalho.</w:t>
            </w:r>
          </w:p>
          <w:sdt>
            <w:sdtPr>
              <w:rPr>
                <w:rStyle w:val="Estilo55"/>
              </w:rPr>
              <w:id w:val="13490654"/>
              <w:placeholder>
                <w:docPart w:val="34A07D7493BC4838B3CAF9BC27D21378"/>
              </w:placeholder>
              <w:comboBox>
                <w:listItem w:displayText=" ---escolha um item---" w:value=" ---escolha um item---"/>
                <w:listItem w:displayText="1 - DISCORDO TOTALMENTE" w:value="1 - DISCORDO TOTALMENTE"/>
                <w:listItem w:displayText="2 - DISCORDO" w:value="2 - DISCORDO"/>
                <w:listItem w:displayText="3 - NEUTRO" w:value="3 - NEUTRO"/>
                <w:listItem w:displayText="4 - CONCORDO" w:value="4 - CONCORDO"/>
                <w:listItem w:displayText="5 - CONCORDO TOTALMENTE" w:value="5 - CONCORDO TOTALMENTE"/>
              </w:comboBox>
            </w:sdtPr>
            <w:sdtContent>
              <w:p w:rsidR="00D06AB5" w:rsidRPr="00CD0037" w:rsidRDefault="00D06AB5" w:rsidP="009B1C4B">
                <w:pPr>
                  <w:spacing w:after="0" w:line="240" w:lineRule="auto"/>
                  <w:rPr>
                    <w:rFonts w:ascii="Arial" w:eastAsia="Times New Roman" w:hAnsi="Arial" w:cs="Arial"/>
                    <w:color w:val="000000"/>
                    <w:sz w:val="18"/>
                    <w:szCs w:val="18"/>
                  </w:rPr>
                </w:pPr>
                <w:r w:rsidRPr="004D4FA2">
                  <w:rPr>
                    <w:rStyle w:val="Estilo55"/>
                  </w:rPr>
                  <w:t xml:space="preserve"> ---escolha um item---</w:t>
                </w:r>
              </w:p>
            </w:sdtContent>
          </w:sdt>
        </w:tc>
      </w:tr>
      <w:tr w:rsidR="006672F5" w:rsidRPr="00CD0037" w:rsidTr="006D48E0">
        <w:trPr>
          <w:trHeight w:val="86"/>
        </w:trPr>
        <w:tc>
          <w:tcPr>
            <w:tcW w:w="5000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6672F5" w:rsidRDefault="006672F5" w:rsidP="009B1C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6672F5" w:rsidRPr="00CD0037" w:rsidTr="009B1C4B">
        <w:trPr>
          <w:trHeight w:val="86"/>
        </w:trPr>
        <w:tc>
          <w:tcPr>
            <w:tcW w:w="5000" w:type="pct"/>
            <w:shd w:val="clear" w:color="auto" w:fill="auto"/>
            <w:vAlign w:val="center"/>
          </w:tcPr>
          <w:p w:rsidR="006672F5" w:rsidRDefault="006672F5" w:rsidP="009B1C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  <w:p w:rsidR="00101ADE" w:rsidRDefault="00101ADE" w:rsidP="009B1C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  <w:p w:rsidR="00101ADE" w:rsidRDefault="00101ADE" w:rsidP="009B1C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  <w:p w:rsidR="00101ADE" w:rsidRDefault="00101ADE" w:rsidP="009B1C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  <w:p w:rsidR="00101ADE" w:rsidRDefault="00101ADE" w:rsidP="009B1C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  <w:p w:rsidR="00101ADE" w:rsidRDefault="00101ADE" w:rsidP="009B1C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  <w:p w:rsidR="00101ADE" w:rsidRDefault="00101ADE" w:rsidP="009B1C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  <w:p w:rsidR="00101ADE" w:rsidRDefault="00101ADE" w:rsidP="009B1C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  <w:p w:rsidR="00101ADE" w:rsidRDefault="00101ADE" w:rsidP="009B1C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  <w:p w:rsidR="00101ADE" w:rsidRDefault="00101ADE" w:rsidP="009B1C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6672F5" w:rsidRPr="00CD0037" w:rsidTr="009B1C4B">
        <w:trPr>
          <w:trHeight w:val="227"/>
        </w:trPr>
        <w:tc>
          <w:tcPr>
            <w:tcW w:w="5000" w:type="pct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6672F5" w:rsidRPr="00CD0037" w:rsidRDefault="006672F5" w:rsidP="009B1C4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8"/>
                <w:szCs w:val="18"/>
              </w:rPr>
              <w:lastRenderedPageBreak/>
              <w:t>POR FAVOR, RESPONDA AS QUESTÕES ABAIXO:</w:t>
            </w:r>
          </w:p>
        </w:tc>
      </w:tr>
      <w:tr w:rsidR="006672F5" w:rsidRPr="00CD0037" w:rsidTr="009B1C4B">
        <w:trPr>
          <w:trHeight w:val="227"/>
        </w:trPr>
        <w:tc>
          <w:tcPr>
            <w:tcW w:w="5000" w:type="pc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6672F5" w:rsidRPr="00CD0037" w:rsidRDefault="006672F5" w:rsidP="009B1C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1. Em sua opinião, quais os problemas que afetam o progresso da AGEPAN</w:t>
            </w:r>
            <w:proofErr w:type="gramStart"/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?</w:t>
            </w:r>
            <w:r w:rsidRPr="00CD0037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.</w:t>
            </w:r>
            <w:proofErr w:type="gramEnd"/>
          </w:p>
        </w:tc>
      </w:tr>
      <w:tr w:rsidR="006672F5" w:rsidRPr="00CD0037" w:rsidTr="009B1C4B">
        <w:trPr>
          <w:trHeight w:val="227"/>
        </w:trPr>
        <w:sdt>
          <w:sdtPr>
            <w:rPr>
              <w:rStyle w:val="Estilo56"/>
            </w:rPr>
            <w:id w:val="13490518"/>
            <w:placeholder>
              <w:docPart w:val="B3EAF1F5AAD24D53941FDE3D5B6FB742"/>
            </w:placeholder>
            <w:showingPlcHdr/>
          </w:sdtPr>
          <w:sdtEndPr>
            <w:rPr>
              <w:rStyle w:val="Fontepargpadro"/>
              <w:rFonts w:ascii="Arial" w:eastAsia="Times New Roman" w:hAnsi="Arial" w:cs="Arial"/>
              <w:color w:val="000000"/>
              <w:sz w:val="18"/>
              <w:szCs w:val="18"/>
            </w:rPr>
          </w:sdtEndPr>
          <w:sdtContent>
            <w:tc>
              <w:tcPr>
                <w:tcW w:w="5000" w:type="pct"/>
                <w:tcBorders>
                  <w:left w:val="double" w:sz="4" w:space="0" w:color="auto"/>
                  <w:right w:val="double" w:sz="4" w:space="0" w:color="auto"/>
                </w:tcBorders>
                <w:shd w:val="clear" w:color="auto" w:fill="D9D9D9" w:themeFill="background1" w:themeFillShade="D9"/>
                <w:vAlign w:val="center"/>
                <w:hideMark/>
              </w:tcPr>
              <w:p w:rsidR="006672F5" w:rsidRPr="00E455B3" w:rsidRDefault="00F355CA" w:rsidP="00F355CA">
                <w:pPr>
                  <w:spacing w:before="120" w:after="120" w:line="360" w:lineRule="auto"/>
                  <w:rPr>
                    <w:rFonts w:ascii="Arial" w:eastAsia="Times New Roman" w:hAnsi="Arial" w:cs="Arial"/>
                    <w:color w:val="000000"/>
                    <w:sz w:val="18"/>
                    <w:szCs w:val="18"/>
                  </w:rPr>
                </w:pPr>
                <w:r w:rsidRPr="00EE0C5E">
                  <w:rPr>
                    <w:rStyle w:val="TextodoEspaoReservado"/>
                  </w:rPr>
                  <w:t>Clique aqui para digitar texto.</w:t>
                </w:r>
              </w:p>
            </w:tc>
          </w:sdtContent>
        </w:sdt>
      </w:tr>
      <w:tr w:rsidR="006672F5" w:rsidRPr="00CD0037" w:rsidTr="009B1C4B">
        <w:trPr>
          <w:trHeight w:val="227"/>
        </w:trPr>
        <w:tc>
          <w:tcPr>
            <w:tcW w:w="5000" w:type="pct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6672F5" w:rsidRPr="00CD0037" w:rsidRDefault="006672F5" w:rsidP="009B1C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2. Qual sua avaliação do ambiente de trabalho na Agepan?</w:t>
            </w:r>
          </w:p>
        </w:tc>
      </w:tr>
      <w:tr w:rsidR="006672F5" w:rsidRPr="00CD0037" w:rsidTr="009B1C4B">
        <w:trPr>
          <w:trHeight w:val="227"/>
        </w:trPr>
        <w:sdt>
          <w:sdtPr>
            <w:rPr>
              <w:rStyle w:val="Estilo57"/>
            </w:rPr>
            <w:id w:val="13490539"/>
            <w:placeholder>
              <w:docPart w:val="8E7DCA82C293415EA008CC3D119F9724"/>
            </w:placeholder>
            <w:showingPlcHdr/>
          </w:sdtPr>
          <w:sdtEndPr>
            <w:rPr>
              <w:rStyle w:val="Fontepargpadro"/>
              <w:rFonts w:ascii="Arial" w:eastAsia="Times New Roman" w:hAnsi="Arial" w:cs="Arial"/>
              <w:color w:val="000000"/>
              <w:sz w:val="18"/>
              <w:szCs w:val="18"/>
            </w:rPr>
          </w:sdtEndPr>
          <w:sdtContent>
            <w:tc>
              <w:tcPr>
                <w:tcW w:w="5000" w:type="pct"/>
                <w:tcBorders>
                  <w:left w:val="double" w:sz="4" w:space="0" w:color="auto"/>
                  <w:right w:val="double" w:sz="4" w:space="0" w:color="auto"/>
                </w:tcBorders>
                <w:shd w:val="clear" w:color="auto" w:fill="auto"/>
                <w:vAlign w:val="center"/>
                <w:hideMark/>
              </w:tcPr>
              <w:p w:rsidR="006672F5" w:rsidRPr="00E455B3" w:rsidRDefault="00F355CA" w:rsidP="00F355CA">
                <w:pPr>
                  <w:spacing w:before="120" w:after="120" w:line="360" w:lineRule="auto"/>
                  <w:rPr>
                    <w:rFonts w:ascii="Arial" w:eastAsia="Times New Roman" w:hAnsi="Arial" w:cs="Arial"/>
                    <w:color w:val="000000"/>
                    <w:sz w:val="18"/>
                    <w:szCs w:val="18"/>
                  </w:rPr>
                </w:pPr>
                <w:r w:rsidRPr="00EE0C5E">
                  <w:rPr>
                    <w:rStyle w:val="TextodoEspaoReservado"/>
                  </w:rPr>
                  <w:t>Clique aqui para digitar texto.</w:t>
                </w:r>
              </w:p>
            </w:tc>
          </w:sdtContent>
        </w:sdt>
      </w:tr>
      <w:tr w:rsidR="006672F5" w:rsidRPr="00CD0037" w:rsidTr="009B1C4B">
        <w:trPr>
          <w:trHeight w:val="227"/>
        </w:trPr>
        <w:tc>
          <w:tcPr>
            <w:tcW w:w="5000" w:type="pct"/>
            <w:tcBorders>
              <w:left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6672F5" w:rsidRPr="00CD0037" w:rsidRDefault="006672F5" w:rsidP="009B1C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3. Qual sua avaliação do ambiente de trabalho no seu setor?</w:t>
            </w:r>
          </w:p>
        </w:tc>
      </w:tr>
      <w:tr w:rsidR="006672F5" w:rsidRPr="00CD0037" w:rsidTr="009B1C4B">
        <w:trPr>
          <w:trHeight w:val="227"/>
        </w:trPr>
        <w:sdt>
          <w:sdtPr>
            <w:rPr>
              <w:rStyle w:val="Estilo58"/>
            </w:rPr>
            <w:id w:val="13490555"/>
            <w:placeholder>
              <w:docPart w:val="33B4D103E5414DC3B36A2C1D704A68A9"/>
            </w:placeholder>
            <w:showingPlcHdr/>
          </w:sdtPr>
          <w:sdtEndPr>
            <w:rPr>
              <w:rStyle w:val="Fontepargpadro"/>
              <w:rFonts w:ascii="Arial" w:eastAsia="Times New Roman" w:hAnsi="Arial" w:cs="Arial"/>
              <w:color w:val="000000"/>
              <w:sz w:val="18"/>
              <w:szCs w:val="18"/>
            </w:rPr>
          </w:sdtEndPr>
          <w:sdtContent>
            <w:tc>
              <w:tcPr>
                <w:tcW w:w="5000" w:type="pct"/>
                <w:tcBorders>
                  <w:left w:val="double" w:sz="4" w:space="0" w:color="auto"/>
                  <w:right w:val="double" w:sz="4" w:space="0" w:color="auto"/>
                </w:tcBorders>
                <w:shd w:val="clear" w:color="auto" w:fill="D9D9D9" w:themeFill="background1" w:themeFillShade="D9"/>
                <w:vAlign w:val="center"/>
                <w:hideMark/>
              </w:tcPr>
              <w:p w:rsidR="006672F5" w:rsidRPr="001B6703" w:rsidRDefault="00F355CA" w:rsidP="00F355CA">
                <w:pPr>
                  <w:spacing w:before="120" w:after="120" w:line="360" w:lineRule="auto"/>
                  <w:rPr>
                    <w:rFonts w:ascii="Arial" w:eastAsia="Times New Roman" w:hAnsi="Arial" w:cs="Arial"/>
                    <w:color w:val="000000"/>
                    <w:sz w:val="18"/>
                    <w:szCs w:val="18"/>
                  </w:rPr>
                </w:pPr>
                <w:r w:rsidRPr="00EE0C5E">
                  <w:rPr>
                    <w:rStyle w:val="TextodoEspaoReservado"/>
                  </w:rPr>
                  <w:t>Clique aqui para digitar texto.</w:t>
                </w:r>
              </w:p>
            </w:tc>
          </w:sdtContent>
        </w:sdt>
      </w:tr>
      <w:tr w:rsidR="006672F5" w:rsidRPr="00CD0037" w:rsidTr="009B1C4B">
        <w:trPr>
          <w:trHeight w:val="227"/>
        </w:trPr>
        <w:tc>
          <w:tcPr>
            <w:tcW w:w="5000" w:type="pct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6672F5" w:rsidRPr="00CD0037" w:rsidRDefault="006672F5" w:rsidP="009B1C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4. Quais as sugestões que você daria para melhorar o ambiente de trabalho na Agepan?</w:t>
            </w:r>
          </w:p>
        </w:tc>
      </w:tr>
      <w:tr w:rsidR="006672F5" w:rsidRPr="00CD0037" w:rsidTr="009B1C4B">
        <w:trPr>
          <w:trHeight w:val="227"/>
        </w:trPr>
        <w:sdt>
          <w:sdtPr>
            <w:rPr>
              <w:rStyle w:val="Estilo59"/>
            </w:rPr>
            <w:id w:val="13490572"/>
            <w:placeholder>
              <w:docPart w:val="E4A4385F1223421E9CBEC26078EEBD8B"/>
            </w:placeholder>
            <w:showingPlcHdr/>
          </w:sdtPr>
          <w:sdtEndPr>
            <w:rPr>
              <w:rStyle w:val="Fontepargpadro"/>
              <w:rFonts w:ascii="Arial" w:eastAsia="Times New Roman" w:hAnsi="Arial" w:cs="Arial"/>
              <w:color w:val="000000"/>
              <w:sz w:val="18"/>
              <w:szCs w:val="18"/>
            </w:rPr>
          </w:sdtEndPr>
          <w:sdtContent>
            <w:tc>
              <w:tcPr>
                <w:tcW w:w="5000" w:type="pct"/>
                <w:tcBorders>
                  <w:left w:val="double" w:sz="4" w:space="0" w:color="auto"/>
                  <w:right w:val="double" w:sz="4" w:space="0" w:color="auto"/>
                </w:tcBorders>
                <w:shd w:val="clear" w:color="auto" w:fill="auto"/>
                <w:vAlign w:val="center"/>
                <w:hideMark/>
              </w:tcPr>
              <w:p w:rsidR="006672F5" w:rsidRPr="001B6703" w:rsidRDefault="00F355CA" w:rsidP="00F355CA">
                <w:pPr>
                  <w:spacing w:before="120" w:after="120" w:line="360" w:lineRule="auto"/>
                  <w:rPr>
                    <w:rFonts w:ascii="Arial" w:eastAsia="Times New Roman" w:hAnsi="Arial" w:cs="Arial"/>
                    <w:color w:val="000000"/>
                    <w:sz w:val="18"/>
                    <w:szCs w:val="18"/>
                  </w:rPr>
                </w:pPr>
                <w:r w:rsidRPr="00EE0C5E">
                  <w:rPr>
                    <w:rStyle w:val="TextodoEspaoReservado"/>
                  </w:rPr>
                  <w:t>Clique aqui para digitar texto.</w:t>
                </w:r>
              </w:p>
            </w:tc>
          </w:sdtContent>
        </w:sdt>
      </w:tr>
      <w:tr w:rsidR="006672F5" w:rsidRPr="00CD0037" w:rsidTr="009B1C4B">
        <w:trPr>
          <w:trHeight w:val="227"/>
        </w:trPr>
        <w:tc>
          <w:tcPr>
            <w:tcW w:w="5000" w:type="pct"/>
            <w:tcBorders>
              <w:left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6672F5" w:rsidRPr="00CD0037" w:rsidRDefault="006672F5" w:rsidP="009B1C4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5. Quais são os motivos que te levam a permanecer na Agepan?</w:t>
            </w:r>
          </w:p>
        </w:tc>
      </w:tr>
      <w:tr w:rsidR="006672F5" w:rsidRPr="00CD0037" w:rsidTr="009B1C4B">
        <w:trPr>
          <w:trHeight w:val="227"/>
        </w:trPr>
        <w:sdt>
          <w:sdtPr>
            <w:rPr>
              <w:rStyle w:val="Estilo60"/>
            </w:rPr>
            <w:id w:val="13490588"/>
            <w:placeholder>
              <w:docPart w:val="E165FBA35497416C8BB840BE9E5DF6E0"/>
            </w:placeholder>
            <w:showingPlcHdr/>
          </w:sdtPr>
          <w:sdtEndPr>
            <w:rPr>
              <w:rStyle w:val="Fontepargpadro"/>
              <w:rFonts w:ascii="Arial" w:eastAsia="Times New Roman" w:hAnsi="Arial" w:cs="Arial"/>
              <w:color w:val="000000"/>
              <w:sz w:val="18"/>
              <w:szCs w:val="18"/>
            </w:rPr>
          </w:sdtEndPr>
          <w:sdtContent>
            <w:tc>
              <w:tcPr>
                <w:tcW w:w="5000" w:type="pct"/>
                <w:tcBorders>
                  <w:left w:val="double" w:sz="4" w:space="0" w:color="auto"/>
                  <w:bottom w:val="double" w:sz="4" w:space="0" w:color="auto"/>
                  <w:right w:val="double" w:sz="4" w:space="0" w:color="auto"/>
                </w:tcBorders>
                <w:shd w:val="clear" w:color="auto" w:fill="D9D9D9" w:themeFill="background1" w:themeFillShade="D9"/>
                <w:vAlign w:val="center"/>
                <w:hideMark/>
              </w:tcPr>
              <w:p w:rsidR="006672F5" w:rsidRPr="001B6703" w:rsidRDefault="00F355CA" w:rsidP="00F355CA">
                <w:pPr>
                  <w:spacing w:before="120" w:after="120" w:line="360" w:lineRule="auto"/>
                  <w:rPr>
                    <w:rFonts w:ascii="Arial" w:eastAsia="Times New Roman" w:hAnsi="Arial" w:cs="Arial"/>
                    <w:color w:val="000000"/>
                    <w:sz w:val="18"/>
                    <w:szCs w:val="18"/>
                  </w:rPr>
                </w:pPr>
                <w:r w:rsidRPr="00EE0C5E">
                  <w:rPr>
                    <w:rStyle w:val="TextodoEspaoReservado"/>
                  </w:rPr>
                  <w:t>Clique aqui para digitar texto.</w:t>
                </w:r>
              </w:p>
            </w:tc>
          </w:sdtContent>
        </w:sdt>
      </w:tr>
    </w:tbl>
    <w:p w:rsidR="006672F5" w:rsidRDefault="006672F5" w:rsidP="006672F5">
      <w:pPr>
        <w:spacing w:after="63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</w:rPr>
      </w:pPr>
    </w:p>
    <w:p w:rsidR="006672F5" w:rsidRPr="00CD0037" w:rsidRDefault="006672F5" w:rsidP="006672F5">
      <w:pPr>
        <w:spacing w:after="63" w:line="240" w:lineRule="auto"/>
        <w:jc w:val="both"/>
        <w:rPr>
          <w:rFonts w:ascii="Arial" w:eastAsia="Times New Roman" w:hAnsi="Arial" w:cs="Arial"/>
          <w:color w:val="000000"/>
          <w:sz w:val="18"/>
          <w:szCs w:val="18"/>
        </w:rPr>
      </w:pPr>
      <w:r>
        <w:rPr>
          <w:rFonts w:ascii="Arial" w:eastAsia="Times New Roman" w:hAnsi="Arial" w:cs="Arial"/>
          <w:color w:val="000000"/>
          <w:sz w:val="18"/>
          <w:szCs w:val="18"/>
        </w:rPr>
        <w:t>Obrigado por responder à pesquisa. Por favor, deposite o formulário preenchido no local indicado pela Gerência de Recursos Humanos.</w:t>
      </w:r>
    </w:p>
    <w:p w:rsidR="009B1C4B" w:rsidRDefault="009B1C4B"/>
    <w:sectPr w:rsidR="009B1C4B" w:rsidSect="002A7FAB">
      <w:footerReference w:type="default" r:id="rId7"/>
      <w:pgSz w:w="11907" w:h="16839" w:code="9"/>
      <w:pgMar w:top="720" w:right="720" w:bottom="720" w:left="720" w:header="709" w:footer="226" w:gutter="0"/>
      <w:cols w:num="2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0011" w:rsidRDefault="004E0011" w:rsidP="002A7FAB">
      <w:pPr>
        <w:spacing w:after="0" w:line="240" w:lineRule="auto"/>
      </w:pPr>
      <w:r>
        <w:separator/>
      </w:r>
    </w:p>
  </w:endnote>
  <w:endnote w:type="continuationSeparator" w:id="0">
    <w:p w:rsidR="004E0011" w:rsidRDefault="004E0011" w:rsidP="002A7F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larendon Condensed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424986"/>
      <w:docPartObj>
        <w:docPartGallery w:val="Page Numbers (Bottom of Page)"/>
        <w:docPartUnique/>
      </w:docPartObj>
    </w:sdtPr>
    <w:sdtEndPr>
      <w:rPr>
        <w:rFonts w:ascii="Arial" w:hAnsi="Arial" w:cs="Arial"/>
        <w:sz w:val="16"/>
        <w:szCs w:val="16"/>
      </w:rPr>
    </w:sdtEndPr>
    <w:sdtContent>
      <w:p w:rsidR="002A7FAB" w:rsidRDefault="002A7FAB">
        <w:pPr>
          <w:pStyle w:val="Rodap"/>
          <w:jc w:val="right"/>
        </w:pPr>
        <w:r w:rsidRPr="002A7FAB">
          <w:rPr>
            <w:rFonts w:ascii="Arial" w:hAnsi="Arial" w:cs="Arial"/>
            <w:sz w:val="16"/>
            <w:szCs w:val="16"/>
          </w:rPr>
          <w:fldChar w:fldCharType="begin"/>
        </w:r>
        <w:r w:rsidRPr="002A7FAB">
          <w:rPr>
            <w:rFonts w:ascii="Arial" w:hAnsi="Arial" w:cs="Arial"/>
            <w:sz w:val="16"/>
            <w:szCs w:val="16"/>
          </w:rPr>
          <w:instrText xml:space="preserve"> PAGE   \* MERGEFORMAT </w:instrText>
        </w:r>
        <w:r w:rsidRPr="002A7FAB">
          <w:rPr>
            <w:rFonts w:ascii="Arial" w:hAnsi="Arial" w:cs="Arial"/>
            <w:sz w:val="16"/>
            <w:szCs w:val="16"/>
          </w:rPr>
          <w:fldChar w:fldCharType="separate"/>
        </w:r>
        <w:r>
          <w:rPr>
            <w:rFonts w:ascii="Arial" w:hAnsi="Arial" w:cs="Arial"/>
            <w:noProof/>
            <w:sz w:val="16"/>
            <w:szCs w:val="16"/>
          </w:rPr>
          <w:t>1</w:t>
        </w:r>
        <w:r w:rsidRPr="002A7FAB">
          <w:rPr>
            <w:rFonts w:ascii="Arial" w:hAnsi="Arial" w:cs="Arial"/>
            <w:sz w:val="16"/>
            <w:szCs w:val="16"/>
          </w:rPr>
          <w:fldChar w:fldCharType="end"/>
        </w:r>
      </w:p>
    </w:sdtContent>
  </w:sdt>
  <w:p w:rsidR="002A7FAB" w:rsidRDefault="002A7FAB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0011" w:rsidRDefault="004E0011" w:rsidP="002A7FAB">
      <w:pPr>
        <w:spacing w:after="0" w:line="240" w:lineRule="auto"/>
      </w:pPr>
      <w:r>
        <w:separator/>
      </w:r>
    </w:p>
  </w:footnote>
  <w:footnote w:type="continuationSeparator" w:id="0">
    <w:p w:rsidR="004E0011" w:rsidRDefault="004E0011" w:rsidP="002A7F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E95D82"/>
    <w:multiLevelType w:val="hybridMultilevel"/>
    <w:tmpl w:val="F15286D2"/>
    <w:lvl w:ilvl="0" w:tplc="9DCC46C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8"/>
        <w:szCs w:val="2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ocumentProtection w:edit="forms" w:formatting="1" w:enforcement="1" w:cryptProviderType="rsaFull" w:cryptAlgorithmClass="hash" w:cryptAlgorithmType="typeAny" w:cryptAlgorithmSid="4" w:cryptSpinCount="100000" w:hash="tLyLes6nItnaJBrO/nRioJ4Bjr0=" w:salt="fQmcfLn/7O+cRG9vcxzJ7w==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2A7FAB"/>
    <w:rsid w:val="00101ADE"/>
    <w:rsid w:val="00117CF8"/>
    <w:rsid w:val="00152982"/>
    <w:rsid w:val="002A7FAB"/>
    <w:rsid w:val="0031287A"/>
    <w:rsid w:val="004D4FA2"/>
    <w:rsid w:val="004E0011"/>
    <w:rsid w:val="00661505"/>
    <w:rsid w:val="006672F5"/>
    <w:rsid w:val="006D48E0"/>
    <w:rsid w:val="007F2B4C"/>
    <w:rsid w:val="0080232F"/>
    <w:rsid w:val="009B1C4B"/>
    <w:rsid w:val="00A40D65"/>
    <w:rsid w:val="00A863E5"/>
    <w:rsid w:val="00C6762B"/>
    <w:rsid w:val="00D06AB5"/>
    <w:rsid w:val="00D07234"/>
    <w:rsid w:val="00F355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762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72F5"/>
    <w:pPr>
      <w:ind w:left="720"/>
      <w:contextualSpacing/>
    </w:pPr>
    <w:rPr>
      <w:rFonts w:eastAsiaTheme="minorHAnsi"/>
      <w:lang w:eastAsia="en-US"/>
    </w:rPr>
  </w:style>
  <w:style w:type="character" w:styleId="TextodoEspaoReservado">
    <w:name w:val="Placeholder Text"/>
    <w:basedOn w:val="Fontepargpadro"/>
    <w:uiPriority w:val="99"/>
    <w:semiHidden/>
    <w:rsid w:val="006672F5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672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672F5"/>
    <w:rPr>
      <w:rFonts w:ascii="Tahoma" w:hAnsi="Tahoma" w:cs="Tahoma"/>
      <w:sz w:val="16"/>
      <w:szCs w:val="16"/>
    </w:rPr>
  </w:style>
  <w:style w:type="character" w:customStyle="1" w:styleId="Estilo1">
    <w:name w:val="Estilo1"/>
    <w:basedOn w:val="Fontepargpadro"/>
    <w:uiPriority w:val="1"/>
    <w:rsid w:val="0080232F"/>
    <w:rPr>
      <w:b/>
    </w:rPr>
  </w:style>
  <w:style w:type="character" w:customStyle="1" w:styleId="Estilo2">
    <w:name w:val="Estilo2"/>
    <w:basedOn w:val="Fontepargpadro"/>
    <w:uiPriority w:val="1"/>
    <w:rsid w:val="00661505"/>
    <w:rPr>
      <w:color w:val="FF0000"/>
    </w:rPr>
  </w:style>
  <w:style w:type="character" w:customStyle="1" w:styleId="Estilo3">
    <w:name w:val="Estilo3"/>
    <w:basedOn w:val="Fontepargpadro"/>
    <w:uiPriority w:val="1"/>
    <w:rsid w:val="00661505"/>
    <w:rPr>
      <w:color w:val="FF0000"/>
    </w:rPr>
  </w:style>
  <w:style w:type="character" w:customStyle="1" w:styleId="Estilo4">
    <w:name w:val="Estilo4"/>
    <w:basedOn w:val="Fontepargpadro"/>
    <w:uiPriority w:val="1"/>
    <w:rsid w:val="00661505"/>
    <w:rPr>
      <w:color w:val="FF0000"/>
    </w:rPr>
  </w:style>
  <w:style w:type="character" w:customStyle="1" w:styleId="Estilo5">
    <w:name w:val="Estilo5"/>
    <w:basedOn w:val="Fontepargpadro"/>
    <w:uiPriority w:val="1"/>
    <w:rsid w:val="00661505"/>
    <w:rPr>
      <w:rFonts w:ascii="Clarendon Condensed" w:hAnsi="Clarendon Condensed"/>
    </w:rPr>
  </w:style>
  <w:style w:type="character" w:customStyle="1" w:styleId="Estilo6">
    <w:name w:val="Estilo6"/>
    <w:basedOn w:val="Fontepargpadro"/>
    <w:uiPriority w:val="1"/>
    <w:rsid w:val="00661505"/>
    <w:rPr>
      <w:color w:val="FF0000"/>
    </w:rPr>
  </w:style>
  <w:style w:type="character" w:customStyle="1" w:styleId="Estilo7">
    <w:name w:val="Estilo7"/>
    <w:basedOn w:val="Fontepargpadro"/>
    <w:uiPriority w:val="1"/>
    <w:rsid w:val="00661505"/>
  </w:style>
  <w:style w:type="character" w:customStyle="1" w:styleId="Estilo8">
    <w:name w:val="Estilo8"/>
    <w:basedOn w:val="Fontepargpadro"/>
    <w:uiPriority w:val="1"/>
    <w:rsid w:val="00661505"/>
    <w:rPr>
      <w:color w:val="FF0000"/>
    </w:rPr>
  </w:style>
  <w:style w:type="character" w:customStyle="1" w:styleId="Estilo9">
    <w:name w:val="Estilo9"/>
    <w:basedOn w:val="Fontepargpadro"/>
    <w:uiPriority w:val="1"/>
    <w:rsid w:val="00661505"/>
    <w:rPr>
      <w:color w:val="FF0000"/>
    </w:rPr>
  </w:style>
  <w:style w:type="character" w:customStyle="1" w:styleId="Estilo10">
    <w:name w:val="Estilo10"/>
    <w:basedOn w:val="Fontepargpadro"/>
    <w:uiPriority w:val="1"/>
    <w:rsid w:val="00661505"/>
    <w:rPr>
      <w:color w:val="FF0000"/>
    </w:rPr>
  </w:style>
  <w:style w:type="character" w:customStyle="1" w:styleId="Estilo11">
    <w:name w:val="Estilo11"/>
    <w:basedOn w:val="Fontepargpadro"/>
    <w:uiPriority w:val="1"/>
    <w:rsid w:val="00661505"/>
    <w:rPr>
      <w:color w:val="FF0000"/>
    </w:rPr>
  </w:style>
  <w:style w:type="character" w:customStyle="1" w:styleId="Estilo12">
    <w:name w:val="Estilo12"/>
    <w:basedOn w:val="Fontepargpadro"/>
    <w:uiPriority w:val="1"/>
    <w:rsid w:val="00661505"/>
    <w:rPr>
      <w:color w:val="FF0000"/>
    </w:rPr>
  </w:style>
  <w:style w:type="character" w:customStyle="1" w:styleId="Estilo13">
    <w:name w:val="Estilo13"/>
    <w:basedOn w:val="Fontepargpadro"/>
    <w:uiPriority w:val="1"/>
    <w:rsid w:val="00661505"/>
    <w:rPr>
      <w:color w:val="FF0000"/>
    </w:rPr>
  </w:style>
  <w:style w:type="character" w:customStyle="1" w:styleId="Estilo14">
    <w:name w:val="Estilo14"/>
    <w:basedOn w:val="Fontepargpadro"/>
    <w:uiPriority w:val="1"/>
    <w:rsid w:val="00661505"/>
    <w:rPr>
      <w:color w:val="FF0000"/>
    </w:rPr>
  </w:style>
  <w:style w:type="character" w:customStyle="1" w:styleId="Estilo15">
    <w:name w:val="Estilo15"/>
    <w:basedOn w:val="Fontepargpadro"/>
    <w:uiPriority w:val="1"/>
    <w:rsid w:val="00661505"/>
    <w:rPr>
      <w:color w:val="FF0000"/>
    </w:rPr>
  </w:style>
  <w:style w:type="character" w:customStyle="1" w:styleId="Estilo16">
    <w:name w:val="Estilo16"/>
    <w:basedOn w:val="Fontepargpadro"/>
    <w:uiPriority w:val="1"/>
    <w:rsid w:val="00661505"/>
    <w:rPr>
      <w:color w:val="FF0000"/>
    </w:rPr>
  </w:style>
  <w:style w:type="character" w:customStyle="1" w:styleId="Estilo17">
    <w:name w:val="Estilo17"/>
    <w:basedOn w:val="Fontepargpadro"/>
    <w:uiPriority w:val="1"/>
    <w:rsid w:val="00661505"/>
    <w:rPr>
      <w:color w:val="FF0000"/>
    </w:rPr>
  </w:style>
  <w:style w:type="character" w:customStyle="1" w:styleId="Estilo18">
    <w:name w:val="Estilo18"/>
    <w:basedOn w:val="Fontepargpadro"/>
    <w:uiPriority w:val="1"/>
    <w:rsid w:val="00661505"/>
    <w:rPr>
      <w:color w:val="FF0000"/>
    </w:rPr>
  </w:style>
  <w:style w:type="character" w:customStyle="1" w:styleId="Estilo19">
    <w:name w:val="Estilo19"/>
    <w:basedOn w:val="Fontepargpadro"/>
    <w:uiPriority w:val="1"/>
    <w:rsid w:val="00661505"/>
    <w:rPr>
      <w:color w:val="FF0000"/>
    </w:rPr>
  </w:style>
  <w:style w:type="character" w:customStyle="1" w:styleId="Estilo20">
    <w:name w:val="Estilo20"/>
    <w:basedOn w:val="Fontepargpadro"/>
    <w:uiPriority w:val="1"/>
    <w:rsid w:val="004D4FA2"/>
    <w:rPr>
      <w:color w:val="FF0000"/>
    </w:rPr>
  </w:style>
  <w:style w:type="character" w:customStyle="1" w:styleId="Estilo21">
    <w:name w:val="Estilo21"/>
    <w:basedOn w:val="Fontepargpadro"/>
    <w:uiPriority w:val="1"/>
    <w:rsid w:val="004D4FA2"/>
    <w:rPr>
      <w:color w:val="FF0000"/>
    </w:rPr>
  </w:style>
  <w:style w:type="character" w:customStyle="1" w:styleId="Estilo22">
    <w:name w:val="Estilo22"/>
    <w:basedOn w:val="Fontepargpadro"/>
    <w:uiPriority w:val="1"/>
    <w:rsid w:val="004D4FA2"/>
    <w:rPr>
      <w:color w:val="FF0000"/>
    </w:rPr>
  </w:style>
  <w:style w:type="character" w:customStyle="1" w:styleId="Estilo23">
    <w:name w:val="Estilo23"/>
    <w:basedOn w:val="Fontepargpadro"/>
    <w:uiPriority w:val="1"/>
    <w:rsid w:val="004D4FA2"/>
    <w:rPr>
      <w:color w:val="FF0000"/>
    </w:rPr>
  </w:style>
  <w:style w:type="character" w:customStyle="1" w:styleId="Estilo24">
    <w:name w:val="Estilo24"/>
    <w:basedOn w:val="Fontepargpadro"/>
    <w:uiPriority w:val="1"/>
    <w:rsid w:val="004D4FA2"/>
    <w:rPr>
      <w:color w:val="FF0000"/>
    </w:rPr>
  </w:style>
  <w:style w:type="character" w:customStyle="1" w:styleId="Estilo25">
    <w:name w:val="Estilo25"/>
    <w:basedOn w:val="Fontepargpadro"/>
    <w:uiPriority w:val="1"/>
    <w:rsid w:val="004D4FA2"/>
    <w:rPr>
      <w:color w:val="FF0000"/>
    </w:rPr>
  </w:style>
  <w:style w:type="character" w:customStyle="1" w:styleId="Estilo26">
    <w:name w:val="Estilo26"/>
    <w:basedOn w:val="Fontepargpadro"/>
    <w:uiPriority w:val="1"/>
    <w:rsid w:val="004D4FA2"/>
    <w:rPr>
      <w:color w:val="FF0000"/>
    </w:rPr>
  </w:style>
  <w:style w:type="character" w:customStyle="1" w:styleId="Estilo27">
    <w:name w:val="Estilo27"/>
    <w:basedOn w:val="Fontepargpadro"/>
    <w:uiPriority w:val="1"/>
    <w:rsid w:val="004D4FA2"/>
    <w:rPr>
      <w:color w:val="FF0000"/>
    </w:rPr>
  </w:style>
  <w:style w:type="character" w:customStyle="1" w:styleId="Estilo28">
    <w:name w:val="Estilo28"/>
    <w:basedOn w:val="Fontepargpadro"/>
    <w:uiPriority w:val="1"/>
    <w:rsid w:val="004D4FA2"/>
    <w:rPr>
      <w:color w:val="FF0000"/>
    </w:rPr>
  </w:style>
  <w:style w:type="character" w:customStyle="1" w:styleId="Estilo29">
    <w:name w:val="Estilo29"/>
    <w:basedOn w:val="Fontepargpadro"/>
    <w:uiPriority w:val="1"/>
    <w:rsid w:val="004D4FA2"/>
    <w:rPr>
      <w:color w:val="FF0000"/>
    </w:rPr>
  </w:style>
  <w:style w:type="character" w:customStyle="1" w:styleId="Estilo30">
    <w:name w:val="Estilo30"/>
    <w:basedOn w:val="Fontepargpadro"/>
    <w:uiPriority w:val="1"/>
    <w:rsid w:val="004D4FA2"/>
    <w:rPr>
      <w:color w:val="FF0000"/>
    </w:rPr>
  </w:style>
  <w:style w:type="character" w:customStyle="1" w:styleId="Estilo31">
    <w:name w:val="Estilo31"/>
    <w:basedOn w:val="Fontepargpadro"/>
    <w:uiPriority w:val="1"/>
    <w:rsid w:val="004D4FA2"/>
    <w:rPr>
      <w:color w:val="FF0000"/>
    </w:rPr>
  </w:style>
  <w:style w:type="character" w:customStyle="1" w:styleId="Estilo32">
    <w:name w:val="Estilo32"/>
    <w:basedOn w:val="Fontepargpadro"/>
    <w:uiPriority w:val="1"/>
    <w:rsid w:val="004D4FA2"/>
    <w:rPr>
      <w:color w:val="FF0000"/>
    </w:rPr>
  </w:style>
  <w:style w:type="character" w:customStyle="1" w:styleId="Estilo33">
    <w:name w:val="Estilo33"/>
    <w:basedOn w:val="Fontepargpadro"/>
    <w:uiPriority w:val="1"/>
    <w:rsid w:val="004D4FA2"/>
    <w:rPr>
      <w:color w:val="FF0000"/>
    </w:rPr>
  </w:style>
  <w:style w:type="character" w:customStyle="1" w:styleId="Estilo34">
    <w:name w:val="Estilo34"/>
    <w:basedOn w:val="Fontepargpadro"/>
    <w:uiPriority w:val="1"/>
    <w:rsid w:val="004D4FA2"/>
    <w:rPr>
      <w:color w:val="FF0000"/>
    </w:rPr>
  </w:style>
  <w:style w:type="character" w:customStyle="1" w:styleId="Estilo35">
    <w:name w:val="Estilo35"/>
    <w:basedOn w:val="Fontepargpadro"/>
    <w:uiPriority w:val="1"/>
    <w:rsid w:val="004D4FA2"/>
    <w:rPr>
      <w:color w:val="FF0000"/>
    </w:rPr>
  </w:style>
  <w:style w:type="character" w:customStyle="1" w:styleId="Estilo36">
    <w:name w:val="Estilo36"/>
    <w:basedOn w:val="Fontepargpadro"/>
    <w:uiPriority w:val="1"/>
    <w:rsid w:val="004D4FA2"/>
    <w:rPr>
      <w:color w:val="FF0000"/>
    </w:rPr>
  </w:style>
  <w:style w:type="character" w:customStyle="1" w:styleId="Estilo37">
    <w:name w:val="Estilo37"/>
    <w:basedOn w:val="Fontepargpadro"/>
    <w:uiPriority w:val="1"/>
    <w:rsid w:val="004D4FA2"/>
    <w:rPr>
      <w:color w:val="FF0000"/>
    </w:rPr>
  </w:style>
  <w:style w:type="character" w:customStyle="1" w:styleId="Estilo38">
    <w:name w:val="Estilo38"/>
    <w:basedOn w:val="Fontepargpadro"/>
    <w:uiPriority w:val="1"/>
    <w:rsid w:val="004D4FA2"/>
    <w:rPr>
      <w:color w:val="FF0000"/>
    </w:rPr>
  </w:style>
  <w:style w:type="character" w:customStyle="1" w:styleId="Estilo39">
    <w:name w:val="Estilo39"/>
    <w:basedOn w:val="Fontepargpadro"/>
    <w:uiPriority w:val="1"/>
    <w:rsid w:val="004D4FA2"/>
    <w:rPr>
      <w:color w:val="FF0000"/>
    </w:rPr>
  </w:style>
  <w:style w:type="character" w:customStyle="1" w:styleId="Estilo40">
    <w:name w:val="Estilo40"/>
    <w:basedOn w:val="Fontepargpadro"/>
    <w:uiPriority w:val="1"/>
    <w:rsid w:val="004D4FA2"/>
    <w:rPr>
      <w:color w:val="FF0000"/>
    </w:rPr>
  </w:style>
  <w:style w:type="character" w:customStyle="1" w:styleId="Estilo41">
    <w:name w:val="Estilo41"/>
    <w:basedOn w:val="Fontepargpadro"/>
    <w:uiPriority w:val="1"/>
    <w:rsid w:val="004D4FA2"/>
    <w:rPr>
      <w:color w:val="FF0000"/>
    </w:rPr>
  </w:style>
  <w:style w:type="character" w:customStyle="1" w:styleId="Estilo42">
    <w:name w:val="Estilo42"/>
    <w:basedOn w:val="Fontepargpadro"/>
    <w:uiPriority w:val="1"/>
    <w:rsid w:val="004D4FA2"/>
    <w:rPr>
      <w:color w:val="FF0000"/>
    </w:rPr>
  </w:style>
  <w:style w:type="character" w:customStyle="1" w:styleId="Estilo43">
    <w:name w:val="Estilo43"/>
    <w:basedOn w:val="Fontepargpadro"/>
    <w:uiPriority w:val="1"/>
    <w:rsid w:val="004D4FA2"/>
    <w:rPr>
      <w:color w:val="FF0000"/>
    </w:rPr>
  </w:style>
  <w:style w:type="character" w:customStyle="1" w:styleId="Estilo44">
    <w:name w:val="Estilo44"/>
    <w:basedOn w:val="Fontepargpadro"/>
    <w:uiPriority w:val="1"/>
    <w:rsid w:val="004D4FA2"/>
    <w:rPr>
      <w:color w:val="FF0000"/>
    </w:rPr>
  </w:style>
  <w:style w:type="character" w:customStyle="1" w:styleId="Estilo45">
    <w:name w:val="Estilo45"/>
    <w:basedOn w:val="Fontepargpadro"/>
    <w:uiPriority w:val="1"/>
    <w:rsid w:val="004D4FA2"/>
    <w:rPr>
      <w:color w:val="FF0000"/>
    </w:rPr>
  </w:style>
  <w:style w:type="character" w:customStyle="1" w:styleId="Estilo46">
    <w:name w:val="Estilo46"/>
    <w:basedOn w:val="Fontepargpadro"/>
    <w:uiPriority w:val="1"/>
    <w:rsid w:val="004D4FA2"/>
    <w:rPr>
      <w:color w:val="FF0000"/>
    </w:rPr>
  </w:style>
  <w:style w:type="character" w:customStyle="1" w:styleId="Estilo47">
    <w:name w:val="Estilo47"/>
    <w:basedOn w:val="Fontepargpadro"/>
    <w:uiPriority w:val="1"/>
    <w:rsid w:val="004D4FA2"/>
    <w:rPr>
      <w:color w:val="FF0000"/>
    </w:rPr>
  </w:style>
  <w:style w:type="character" w:customStyle="1" w:styleId="Estilo48">
    <w:name w:val="Estilo48"/>
    <w:basedOn w:val="Fontepargpadro"/>
    <w:uiPriority w:val="1"/>
    <w:rsid w:val="004D4FA2"/>
    <w:rPr>
      <w:color w:val="FF0000"/>
    </w:rPr>
  </w:style>
  <w:style w:type="character" w:customStyle="1" w:styleId="Estilo49">
    <w:name w:val="Estilo49"/>
    <w:basedOn w:val="Fontepargpadro"/>
    <w:uiPriority w:val="1"/>
    <w:rsid w:val="004D4FA2"/>
    <w:rPr>
      <w:color w:val="FF0000"/>
    </w:rPr>
  </w:style>
  <w:style w:type="character" w:customStyle="1" w:styleId="Estilo50">
    <w:name w:val="Estilo50"/>
    <w:basedOn w:val="Fontepargpadro"/>
    <w:uiPriority w:val="1"/>
    <w:rsid w:val="004D4FA2"/>
    <w:rPr>
      <w:color w:val="FF0000"/>
    </w:rPr>
  </w:style>
  <w:style w:type="character" w:customStyle="1" w:styleId="Estilo51">
    <w:name w:val="Estilo51"/>
    <w:basedOn w:val="Fontepargpadro"/>
    <w:uiPriority w:val="1"/>
    <w:rsid w:val="004D4FA2"/>
    <w:rPr>
      <w:color w:val="FF0000"/>
    </w:rPr>
  </w:style>
  <w:style w:type="character" w:customStyle="1" w:styleId="Estilo52">
    <w:name w:val="Estilo52"/>
    <w:basedOn w:val="Fontepargpadro"/>
    <w:uiPriority w:val="1"/>
    <w:rsid w:val="004D4FA2"/>
    <w:rPr>
      <w:color w:val="FF0000"/>
    </w:rPr>
  </w:style>
  <w:style w:type="character" w:customStyle="1" w:styleId="Estilo53">
    <w:name w:val="Estilo53"/>
    <w:basedOn w:val="Fontepargpadro"/>
    <w:uiPriority w:val="1"/>
    <w:rsid w:val="004D4FA2"/>
    <w:rPr>
      <w:color w:val="FF0000"/>
    </w:rPr>
  </w:style>
  <w:style w:type="character" w:customStyle="1" w:styleId="Estilo54">
    <w:name w:val="Estilo54"/>
    <w:basedOn w:val="Fontepargpadro"/>
    <w:uiPriority w:val="1"/>
    <w:rsid w:val="004D4FA2"/>
    <w:rPr>
      <w:color w:val="FF0000"/>
    </w:rPr>
  </w:style>
  <w:style w:type="character" w:customStyle="1" w:styleId="Estilo55">
    <w:name w:val="Estilo55"/>
    <w:basedOn w:val="Fontepargpadro"/>
    <w:uiPriority w:val="1"/>
    <w:rsid w:val="004D4FA2"/>
    <w:rPr>
      <w:color w:val="FF0000"/>
    </w:rPr>
  </w:style>
  <w:style w:type="character" w:customStyle="1" w:styleId="Estilo56">
    <w:name w:val="Estilo56"/>
    <w:basedOn w:val="Fontepargpadro"/>
    <w:uiPriority w:val="1"/>
    <w:rsid w:val="00D07234"/>
    <w:rPr>
      <w:color w:val="FF0000"/>
    </w:rPr>
  </w:style>
  <w:style w:type="character" w:customStyle="1" w:styleId="Estilo57">
    <w:name w:val="Estilo57"/>
    <w:basedOn w:val="Fontepargpadro"/>
    <w:uiPriority w:val="1"/>
    <w:rsid w:val="00D07234"/>
    <w:rPr>
      <w:color w:val="FF0000"/>
    </w:rPr>
  </w:style>
  <w:style w:type="character" w:customStyle="1" w:styleId="Estilo58">
    <w:name w:val="Estilo58"/>
    <w:basedOn w:val="Fontepargpadro"/>
    <w:uiPriority w:val="1"/>
    <w:rsid w:val="00D07234"/>
    <w:rPr>
      <w:color w:val="FF0000"/>
    </w:rPr>
  </w:style>
  <w:style w:type="character" w:customStyle="1" w:styleId="Estilo59">
    <w:name w:val="Estilo59"/>
    <w:basedOn w:val="Fontepargpadro"/>
    <w:uiPriority w:val="1"/>
    <w:rsid w:val="00D07234"/>
    <w:rPr>
      <w:color w:val="FF0000"/>
    </w:rPr>
  </w:style>
  <w:style w:type="character" w:customStyle="1" w:styleId="Estilo60">
    <w:name w:val="Estilo60"/>
    <w:basedOn w:val="Fontepargpadro"/>
    <w:uiPriority w:val="1"/>
    <w:rsid w:val="00D07234"/>
    <w:rPr>
      <w:color w:val="FF0000"/>
    </w:rPr>
  </w:style>
  <w:style w:type="paragraph" w:styleId="Cabealho">
    <w:name w:val="header"/>
    <w:basedOn w:val="Normal"/>
    <w:link w:val="CabealhoChar"/>
    <w:uiPriority w:val="99"/>
    <w:semiHidden/>
    <w:unhideWhenUsed/>
    <w:rsid w:val="002A7FA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A7FAB"/>
  </w:style>
  <w:style w:type="paragraph" w:styleId="Rodap">
    <w:name w:val="footer"/>
    <w:basedOn w:val="Normal"/>
    <w:link w:val="RodapChar"/>
    <w:uiPriority w:val="99"/>
    <w:unhideWhenUsed/>
    <w:rsid w:val="002A7FA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A7FA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43838DA4312D4F92B319F22A600BC27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9A86355-9811-40DC-8805-BBAE8B7E35CC}"/>
      </w:docPartPr>
      <w:docPartBody>
        <w:p w:rsidR="00000000" w:rsidRDefault="003F3A6E">
          <w:pPr>
            <w:pStyle w:val="43838DA4312D4F92B319F22A600BC27C"/>
          </w:pPr>
          <w:r w:rsidRPr="00EE0C5E">
            <w:rPr>
              <w:rStyle w:val="TextodoEspaoReservado"/>
            </w:rPr>
            <w:t>Escolher um item.</w:t>
          </w:r>
        </w:p>
      </w:docPartBody>
    </w:docPart>
    <w:docPart>
      <w:docPartPr>
        <w:name w:val="D4DC54E4AFD54A5CB617397A8F096A0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6850D94-53FD-4534-BAEB-AD16CD277C8F}"/>
      </w:docPartPr>
      <w:docPartBody>
        <w:p w:rsidR="00000000" w:rsidRDefault="003F3A6E">
          <w:pPr>
            <w:pStyle w:val="D4DC54E4AFD54A5CB617397A8F096A08"/>
          </w:pPr>
          <w:r w:rsidRPr="00EE0C5E">
            <w:rPr>
              <w:rStyle w:val="TextodoEspaoReservado"/>
            </w:rPr>
            <w:t>Escolher um item.</w:t>
          </w:r>
        </w:p>
      </w:docPartBody>
    </w:docPart>
    <w:docPart>
      <w:docPartPr>
        <w:name w:val="B21FA664E497468B85C91294EA1EC82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79DB2DA-F040-4795-B25E-412302EEBE40}"/>
      </w:docPartPr>
      <w:docPartBody>
        <w:p w:rsidR="00000000" w:rsidRDefault="003F3A6E">
          <w:pPr>
            <w:pStyle w:val="B21FA664E497468B85C91294EA1EC826"/>
          </w:pPr>
          <w:r w:rsidRPr="00EE0C5E">
            <w:rPr>
              <w:rStyle w:val="TextodoEspaoReservado"/>
            </w:rPr>
            <w:t>Escolher um item.</w:t>
          </w:r>
        </w:p>
      </w:docPartBody>
    </w:docPart>
    <w:docPart>
      <w:docPartPr>
        <w:name w:val="370561930BB048A38B390974F447A61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863F767-49BD-47F1-A895-C307A3FF8490}"/>
      </w:docPartPr>
      <w:docPartBody>
        <w:p w:rsidR="00000000" w:rsidRDefault="003F3A6E">
          <w:pPr>
            <w:pStyle w:val="370561930BB048A38B390974F447A61B"/>
          </w:pPr>
          <w:r w:rsidRPr="00EE0C5E">
            <w:rPr>
              <w:rStyle w:val="TextodoEspaoReservado"/>
            </w:rPr>
            <w:t>Escolher um item.</w:t>
          </w:r>
        </w:p>
      </w:docPartBody>
    </w:docPart>
    <w:docPart>
      <w:docPartPr>
        <w:name w:val="418E19CAECEE490BA835D342AAF1EDE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17E45EF-C172-4444-A43B-D9BD851AAC0A}"/>
      </w:docPartPr>
      <w:docPartBody>
        <w:p w:rsidR="00000000" w:rsidRDefault="003F3A6E">
          <w:pPr>
            <w:pStyle w:val="418E19CAECEE490BA835D342AAF1EDE2"/>
          </w:pPr>
          <w:r w:rsidRPr="00EE0C5E">
            <w:rPr>
              <w:rStyle w:val="TextodoEspaoReservado"/>
            </w:rPr>
            <w:t>Escolher um item.</w:t>
          </w:r>
        </w:p>
      </w:docPartBody>
    </w:docPart>
    <w:docPart>
      <w:docPartPr>
        <w:name w:val="0C9C618D3A6A4049A59A845A285205F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BB34970-407E-494F-9E01-0D80C7F4AF71}"/>
      </w:docPartPr>
      <w:docPartBody>
        <w:p w:rsidR="00000000" w:rsidRDefault="003F3A6E">
          <w:pPr>
            <w:pStyle w:val="0C9C618D3A6A4049A59A845A285205FD"/>
          </w:pPr>
          <w:r w:rsidRPr="00EE0C5E">
            <w:rPr>
              <w:rStyle w:val="TextodoEspaoReservado"/>
            </w:rPr>
            <w:t>Escolher um item.</w:t>
          </w:r>
        </w:p>
      </w:docPartBody>
    </w:docPart>
    <w:docPart>
      <w:docPartPr>
        <w:name w:val="A4A6473CCBC742A2AD0216BDAC21E9E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ED97B9C-1532-4ABC-9EF6-EDA45E22262B}"/>
      </w:docPartPr>
      <w:docPartBody>
        <w:p w:rsidR="00000000" w:rsidRDefault="003F3A6E">
          <w:pPr>
            <w:pStyle w:val="A4A6473CCBC742A2AD0216BDAC21E9E8"/>
          </w:pPr>
          <w:r w:rsidRPr="00EE0C5E">
            <w:rPr>
              <w:rStyle w:val="TextodoEspaoReservado"/>
            </w:rPr>
            <w:t>Escolher um item.</w:t>
          </w:r>
        </w:p>
      </w:docPartBody>
    </w:docPart>
    <w:docPart>
      <w:docPartPr>
        <w:name w:val="1D52F9357C464AE48B98243888BE7CF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6711CDF-66C4-4329-B1A9-B27AA74E27D3}"/>
      </w:docPartPr>
      <w:docPartBody>
        <w:p w:rsidR="00000000" w:rsidRDefault="003F3A6E">
          <w:pPr>
            <w:pStyle w:val="1D52F9357C464AE48B98243888BE7CF7"/>
          </w:pPr>
          <w:r w:rsidRPr="00EE0C5E">
            <w:rPr>
              <w:rStyle w:val="TextodoEspaoReservado"/>
            </w:rPr>
            <w:t>Escolher um item.</w:t>
          </w:r>
        </w:p>
      </w:docPartBody>
    </w:docPart>
    <w:docPart>
      <w:docPartPr>
        <w:name w:val="5379337F91934C61B34D85F231A227E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7B16701-6E13-4101-A4D7-7316E82614B3}"/>
      </w:docPartPr>
      <w:docPartBody>
        <w:p w:rsidR="00000000" w:rsidRDefault="003F3A6E">
          <w:pPr>
            <w:pStyle w:val="5379337F91934C61B34D85F231A227E2"/>
          </w:pPr>
          <w:r w:rsidRPr="00EE0C5E">
            <w:rPr>
              <w:rStyle w:val="TextodoEspaoReservado"/>
            </w:rPr>
            <w:t>Escolher um item.</w:t>
          </w:r>
        </w:p>
      </w:docPartBody>
    </w:docPart>
    <w:docPart>
      <w:docPartPr>
        <w:name w:val="D9B85CF802AB4CDF9494AE066BF76FB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9EF62DC-A873-4DCE-A941-A7280D7693F9}"/>
      </w:docPartPr>
      <w:docPartBody>
        <w:p w:rsidR="00000000" w:rsidRDefault="003F3A6E">
          <w:pPr>
            <w:pStyle w:val="D9B85CF802AB4CDF9494AE066BF76FBE"/>
          </w:pPr>
          <w:r w:rsidRPr="00EE0C5E">
            <w:rPr>
              <w:rStyle w:val="TextodoEspaoReservado"/>
            </w:rPr>
            <w:t>Escolher um item.</w:t>
          </w:r>
        </w:p>
      </w:docPartBody>
    </w:docPart>
    <w:docPart>
      <w:docPartPr>
        <w:name w:val="227169F2853944CC9E99F60579615CE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35F3512-9ABE-409C-B0A5-4E83EAF4E8F5}"/>
      </w:docPartPr>
      <w:docPartBody>
        <w:p w:rsidR="00000000" w:rsidRDefault="003F3A6E">
          <w:pPr>
            <w:pStyle w:val="227169F2853944CC9E99F60579615CE4"/>
          </w:pPr>
          <w:r w:rsidRPr="00EE0C5E">
            <w:rPr>
              <w:rStyle w:val="TextodoEspaoReservado"/>
            </w:rPr>
            <w:t>Escolher um item.</w:t>
          </w:r>
        </w:p>
      </w:docPartBody>
    </w:docPart>
    <w:docPart>
      <w:docPartPr>
        <w:name w:val="C98EED2F681B42739BD7E530CBB6288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4316933-08C9-41C5-9E21-B4E6A17F4871}"/>
      </w:docPartPr>
      <w:docPartBody>
        <w:p w:rsidR="00000000" w:rsidRDefault="003F3A6E">
          <w:pPr>
            <w:pStyle w:val="C98EED2F681B42739BD7E530CBB62884"/>
          </w:pPr>
          <w:r w:rsidRPr="00EE0C5E">
            <w:rPr>
              <w:rStyle w:val="TextodoEspaoReservado"/>
            </w:rPr>
            <w:t>Escolher um item.</w:t>
          </w:r>
        </w:p>
      </w:docPartBody>
    </w:docPart>
    <w:docPart>
      <w:docPartPr>
        <w:name w:val="B2647BE859534F20ACF3A705D10E857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4F3960C-2F47-496B-B32A-84373CB69615}"/>
      </w:docPartPr>
      <w:docPartBody>
        <w:p w:rsidR="00000000" w:rsidRDefault="003F3A6E">
          <w:pPr>
            <w:pStyle w:val="B2647BE859534F20ACF3A705D10E8574"/>
          </w:pPr>
          <w:r w:rsidRPr="00EE0C5E">
            <w:rPr>
              <w:rStyle w:val="TextodoEspaoReservado"/>
            </w:rPr>
            <w:t>Escolher um item.</w:t>
          </w:r>
        </w:p>
      </w:docPartBody>
    </w:docPart>
    <w:docPart>
      <w:docPartPr>
        <w:name w:val="22CE8995632948ADA24B33412406FCB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B0E2016-9783-4F36-BBDD-48703C3A98B0}"/>
      </w:docPartPr>
      <w:docPartBody>
        <w:p w:rsidR="00000000" w:rsidRDefault="003F3A6E">
          <w:pPr>
            <w:pStyle w:val="22CE8995632948ADA24B33412406FCB4"/>
          </w:pPr>
          <w:r w:rsidRPr="00EE0C5E">
            <w:rPr>
              <w:rStyle w:val="TextodoEspaoReservado"/>
            </w:rPr>
            <w:t>Escolher um item.</w:t>
          </w:r>
        </w:p>
      </w:docPartBody>
    </w:docPart>
    <w:docPart>
      <w:docPartPr>
        <w:name w:val="7539A82998824A5F9FA1B50F94E199C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13D745A-0651-4F1E-9CBC-10CC3330417E}"/>
      </w:docPartPr>
      <w:docPartBody>
        <w:p w:rsidR="00000000" w:rsidRDefault="003F3A6E">
          <w:pPr>
            <w:pStyle w:val="7539A82998824A5F9FA1B50F94E199CF"/>
          </w:pPr>
          <w:r w:rsidRPr="00EE0C5E">
            <w:rPr>
              <w:rStyle w:val="TextodoEspaoReservado"/>
            </w:rPr>
            <w:t>Escolher um item.</w:t>
          </w:r>
        </w:p>
      </w:docPartBody>
    </w:docPart>
    <w:docPart>
      <w:docPartPr>
        <w:name w:val="55288CE738DA41C7A0C40F9802CCDDD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6AC65BB-3CE2-4DCC-BD91-77EBE763F619}"/>
      </w:docPartPr>
      <w:docPartBody>
        <w:p w:rsidR="00000000" w:rsidRDefault="003F3A6E">
          <w:pPr>
            <w:pStyle w:val="55288CE738DA41C7A0C40F9802CCDDDD"/>
          </w:pPr>
          <w:r w:rsidRPr="00EE0C5E">
            <w:rPr>
              <w:rStyle w:val="TextodoEspaoReservado"/>
            </w:rPr>
            <w:t>Escolher um item.</w:t>
          </w:r>
        </w:p>
      </w:docPartBody>
    </w:docPart>
    <w:docPart>
      <w:docPartPr>
        <w:name w:val="FB812B4A46B347E59D636C7B2A3458F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C5DE63C-25BB-41CB-A508-FBDCFB20AF05}"/>
      </w:docPartPr>
      <w:docPartBody>
        <w:p w:rsidR="00000000" w:rsidRDefault="003F3A6E">
          <w:pPr>
            <w:pStyle w:val="FB812B4A46B347E59D636C7B2A3458FF"/>
          </w:pPr>
          <w:r w:rsidRPr="00EE0C5E">
            <w:rPr>
              <w:rStyle w:val="TextodoEspaoReservado"/>
            </w:rPr>
            <w:t>Escolher um item.</w:t>
          </w:r>
        </w:p>
      </w:docPartBody>
    </w:docPart>
    <w:docPart>
      <w:docPartPr>
        <w:name w:val="F2E83CEA999F4645A5ADD7A9BECFF7D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35FD121-3932-4829-9E37-1F3EA0525125}"/>
      </w:docPartPr>
      <w:docPartBody>
        <w:p w:rsidR="00000000" w:rsidRDefault="003F3A6E">
          <w:pPr>
            <w:pStyle w:val="F2E83CEA999F4645A5ADD7A9BECFF7DC"/>
          </w:pPr>
          <w:r w:rsidRPr="00EE0C5E">
            <w:rPr>
              <w:rStyle w:val="TextodoEspaoReservado"/>
            </w:rPr>
            <w:t>Escolher um item.</w:t>
          </w:r>
        </w:p>
      </w:docPartBody>
    </w:docPart>
    <w:docPart>
      <w:docPartPr>
        <w:name w:val="A596CF0236CB4E70990AB63AD3B1C53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74BEC23-72CD-4246-8D1C-EB65AB499924}"/>
      </w:docPartPr>
      <w:docPartBody>
        <w:p w:rsidR="00000000" w:rsidRDefault="003F3A6E">
          <w:pPr>
            <w:pStyle w:val="A596CF0236CB4E70990AB63AD3B1C531"/>
          </w:pPr>
          <w:r w:rsidRPr="00EE0C5E">
            <w:rPr>
              <w:rStyle w:val="TextodoEspaoReservado"/>
            </w:rPr>
            <w:t>Escolher um item.</w:t>
          </w:r>
        </w:p>
      </w:docPartBody>
    </w:docPart>
    <w:docPart>
      <w:docPartPr>
        <w:name w:val="89169690C0314EE4804F56359CD1096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5551C6C-CC01-4083-99E4-32619CD8412C}"/>
      </w:docPartPr>
      <w:docPartBody>
        <w:p w:rsidR="00000000" w:rsidRDefault="003F3A6E">
          <w:pPr>
            <w:pStyle w:val="89169690C0314EE4804F56359CD1096D"/>
          </w:pPr>
          <w:r w:rsidRPr="00EE0C5E">
            <w:rPr>
              <w:rStyle w:val="TextodoEspaoReservado"/>
            </w:rPr>
            <w:t>Escolher um item.</w:t>
          </w:r>
        </w:p>
      </w:docPartBody>
    </w:docPart>
    <w:docPart>
      <w:docPartPr>
        <w:name w:val="C4FD361133384BB5A4203A055C9D802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DAF3AF7-106E-4273-B311-330FA652F64C}"/>
      </w:docPartPr>
      <w:docPartBody>
        <w:p w:rsidR="00000000" w:rsidRDefault="003F3A6E">
          <w:pPr>
            <w:pStyle w:val="C4FD361133384BB5A4203A055C9D8021"/>
          </w:pPr>
          <w:r w:rsidRPr="00EE0C5E">
            <w:rPr>
              <w:rStyle w:val="TextodoEspaoReservado"/>
            </w:rPr>
            <w:t>Escolher um item.</w:t>
          </w:r>
        </w:p>
      </w:docPartBody>
    </w:docPart>
    <w:docPart>
      <w:docPartPr>
        <w:name w:val="34EE3F1DBAC04A7E9D14A4AA2FF7382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415A0C7-7587-4466-A801-FEA608F6D960}"/>
      </w:docPartPr>
      <w:docPartBody>
        <w:p w:rsidR="00000000" w:rsidRDefault="003F3A6E">
          <w:pPr>
            <w:pStyle w:val="34EE3F1DBAC04A7E9D14A4AA2FF73828"/>
          </w:pPr>
          <w:r w:rsidRPr="00EE0C5E">
            <w:rPr>
              <w:rStyle w:val="TextodoEspaoReservado"/>
            </w:rPr>
            <w:t>Escolher um item.</w:t>
          </w:r>
        </w:p>
      </w:docPartBody>
    </w:docPart>
    <w:docPart>
      <w:docPartPr>
        <w:name w:val="546106372C52499CB7C469E07E580D9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92ED132-67F6-4B95-BEFF-9E83A2482D5F}"/>
      </w:docPartPr>
      <w:docPartBody>
        <w:p w:rsidR="00000000" w:rsidRDefault="003F3A6E">
          <w:pPr>
            <w:pStyle w:val="546106372C52499CB7C469E07E580D98"/>
          </w:pPr>
          <w:r w:rsidRPr="00EE0C5E">
            <w:rPr>
              <w:rStyle w:val="TextodoEspaoReservado"/>
            </w:rPr>
            <w:t>Escolher um item.</w:t>
          </w:r>
        </w:p>
      </w:docPartBody>
    </w:docPart>
    <w:docPart>
      <w:docPartPr>
        <w:name w:val="B685E79FB2374A9BB16D15E59EFD35B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349AB64-47F1-4E6F-ADFC-D10EC2C9DD46}"/>
      </w:docPartPr>
      <w:docPartBody>
        <w:p w:rsidR="00000000" w:rsidRDefault="003F3A6E">
          <w:pPr>
            <w:pStyle w:val="B685E79FB2374A9BB16D15E59EFD35BA"/>
          </w:pPr>
          <w:r w:rsidRPr="00EE0C5E">
            <w:rPr>
              <w:rStyle w:val="TextodoEspaoReservado"/>
            </w:rPr>
            <w:t>Escolher um item.</w:t>
          </w:r>
        </w:p>
      </w:docPartBody>
    </w:docPart>
    <w:docPart>
      <w:docPartPr>
        <w:name w:val="6A4205A653B541A4A78D5AD56E58301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22940AA-CB3F-4446-B81D-BEA1E7C3BDED}"/>
      </w:docPartPr>
      <w:docPartBody>
        <w:p w:rsidR="00000000" w:rsidRDefault="003F3A6E">
          <w:pPr>
            <w:pStyle w:val="6A4205A653B541A4A78D5AD56E58301D"/>
          </w:pPr>
          <w:r w:rsidRPr="00EE0C5E">
            <w:rPr>
              <w:rStyle w:val="TextodoEspaoReservado"/>
            </w:rPr>
            <w:t>Escolher um item.</w:t>
          </w:r>
        </w:p>
      </w:docPartBody>
    </w:docPart>
    <w:docPart>
      <w:docPartPr>
        <w:name w:val="6ED407DE80FE43D7965893B374BF6AA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D761E05-AF68-4609-A5F4-3E52E78D2B7C}"/>
      </w:docPartPr>
      <w:docPartBody>
        <w:p w:rsidR="00000000" w:rsidRDefault="003F3A6E">
          <w:pPr>
            <w:pStyle w:val="6ED407DE80FE43D7965893B374BF6AA1"/>
          </w:pPr>
          <w:r w:rsidRPr="00EE0C5E">
            <w:rPr>
              <w:rStyle w:val="TextodoEspaoReservado"/>
            </w:rPr>
            <w:t>Escolher um item.</w:t>
          </w:r>
        </w:p>
      </w:docPartBody>
    </w:docPart>
    <w:docPart>
      <w:docPartPr>
        <w:name w:val="C8EA0370DE3F40CABCEB21DB21E1B0A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0900C6F-D74C-4F4E-B92B-BCE8811EC643}"/>
      </w:docPartPr>
      <w:docPartBody>
        <w:p w:rsidR="00000000" w:rsidRDefault="003F3A6E">
          <w:pPr>
            <w:pStyle w:val="C8EA0370DE3F40CABCEB21DB21E1B0A3"/>
          </w:pPr>
          <w:r w:rsidRPr="00EE0C5E">
            <w:rPr>
              <w:rStyle w:val="TextodoEspaoReservado"/>
            </w:rPr>
            <w:t>Escolher um item.</w:t>
          </w:r>
        </w:p>
      </w:docPartBody>
    </w:docPart>
    <w:docPart>
      <w:docPartPr>
        <w:name w:val="328D135180BD487A902EBF3BFACF275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9A7E72F-4B51-4CF1-8815-D27BE2F7B089}"/>
      </w:docPartPr>
      <w:docPartBody>
        <w:p w:rsidR="00000000" w:rsidRDefault="003F3A6E">
          <w:pPr>
            <w:pStyle w:val="328D135180BD487A902EBF3BFACF275F"/>
          </w:pPr>
          <w:r w:rsidRPr="00EE0C5E">
            <w:rPr>
              <w:rStyle w:val="TextodoEspaoReservado"/>
            </w:rPr>
            <w:t>Escolher um item.</w:t>
          </w:r>
        </w:p>
      </w:docPartBody>
    </w:docPart>
    <w:docPart>
      <w:docPartPr>
        <w:name w:val="30796508D48B4D4F8F7A7CD23097CAE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0A1F39D-1991-4D5D-AF77-B8BD2DA412B1}"/>
      </w:docPartPr>
      <w:docPartBody>
        <w:p w:rsidR="00000000" w:rsidRDefault="003F3A6E">
          <w:pPr>
            <w:pStyle w:val="30796508D48B4D4F8F7A7CD23097CAE3"/>
          </w:pPr>
          <w:r w:rsidRPr="00EE0C5E">
            <w:rPr>
              <w:rStyle w:val="TextodoEspaoReservado"/>
            </w:rPr>
            <w:t>Escolher um item.</w:t>
          </w:r>
        </w:p>
      </w:docPartBody>
    </w:docPart>
    <w:docPart>
      <w:docPartPr>
        <w:name w:val="DC6C6D0D2D5B43E3866DD8127243F2D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B7B44B1-0257-47C8-95F1-88CFE36D146B}"/>
      </w:docPartPr>
      <w:docPartBody>
        <w:p w:rsidR="00000000" w:rsidRDefault="003F3A6E">
          <w:pPr>
            <w:pStyle w:val="DC6C6D0D2D5B43E3866DD8127243F2DD"/>
          </w:pPr>
          <w:r w:rsidRPr="00EE0C5E">
            <w:rPr>
              <w:rStyle w:val="TextodoEspaoReservado"/>
            </w:rPr>
            <w:t>Escolher um item.</w:t>
          </w:r>
        </w:p>
      </w:docPartBody>
    </w:docPart>
    <w:docPart>
      <w:docPartPr>
        <w:name w:val="08BA0471630F464DBE7C578E3EAFAAD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F7C1533-344E-402C-B2D0-67F17EC60FDE}"/>
      </w:docPartPr>
      <w:docPartBody>
        <w:p w:rsidR="00000000" w:rsidRDefault="003F3A6E">
          <w:pPr>
            <w:pStyle w:val="08BA0471630F464DBE7C578E3EAFAAD1"/>
          </w:pPr>
          <w:r w:rsidRPr="00EE0C5E">
            <w:rPr>
              <w:rStyle w:val="TextodoEspaoReservado"/>
            </w:rPr>
            <w:t>Escolher um item.</w:t>
          </w:r>
        </w:p>
      </w:docPartBody>
    </w:docPart>
    <w:docPart>
      <w:docPartPr>
        <w:name w:val="70FAF9A7139146A6BC9BDE8BFADB61F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C6FBFE6-7F16-47D7-97A5-2B71A7DDA3F1}"/>
      </w:docPartPr>
      <w:docPartBody>
        <w:p w:rsidR="00000000" w:rsidRDefault="003F3A6E">
          <w:pPr>
            <w:pStyle w:val="70FAF9A7139146A6BC9BDE8BFADB61FC"/>
          </w:pPr>
          <w:r w:rsidRPr="00EE0C5E">
            <w:rPr>
              <w:rStyle w:val="TextodoEspaoReservado"/>
            </w:rPr>
            <w:t>Escolher um item.</w:t>
          </w:r>
        </w:p>
      </w:docPartBody>
    </w:docPart>
    <w:docPart>
      <w:docPartPr>
        <w:name w:val="C680A6C0D77340ADA3B07255B35C701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2B6CCBD-50FB-4167-B35F-238CD3874A82}"/>
      </w:docPartPr>
      <w:docPartBody>
        <w:p w:rsidR="00000000" w:rsidRDefault="003F3A6E">
          <w:pPr>
            <w:pStyle w:val="C680A6C0D77340ADA3B07255B35C701C"/>
          </w:pPr>
          <w:r w:rsidRPr="00EE0C5E">
            <w:rPr>
              <w:rStyle w:val="TextodoEspaoReservado"/>
            </w:rPr>
            <w:t>Escolher um item.</w:t>
          </w:r>
        </w:p>
      </w:docPartBody>
    </w:docPart>
    <w:docPart>
      <w:docPartPr>
        <w:name w:val="78EDCAC5AEE34F6B9D05A14F60C9D2B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4EA3062-68F6-478B-895D-A48BAB4DFEBB}"/>
      </w:docPartPr>
      <w:docPartBody>
        <w:p w:rsidR="00000000" w:rsidRDefault="003F3A6E">
          <w:pPr>
            <w:pStyle w:val="78EDCAC5AEE34F6B9D05A14F60C9D2B3"/>
          </w:pPr>
          <w:r w:rsidRPr="00EE0C5E">
            <w:rPr>
              <w:rStyle w:val="TextodoEspaoReservado"/>
            </w:rPr>
            <w:t>Escolher um item.</w:t>
          </w:r>
        </w:p>
      </w:docPartBody>
    </w:docPart>
    <w:docPart>
      <w:docPartPr>
        <w:name w:val="9746F3A1C890479B9E9FCFC66C4A4FE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A2F8911-0715-491E-8FD8-217C014E7D5B}"/>
      </w:docPartPr>
      <w:docPartBody>
        <w:p w:rsidR="00000000" w:rsidRDefault="003F3A6E">
          <w:pPr>
            <w:pStyle w:val="9746F3A1C890479B9E9FCFC66C4A4FEB"/>
          </w:pPr>
          <w:r w:rsidRPr="00EE0C5E">
            <w:rPr>
              <w:rStyle w:val="TextodoEspaoReservado"/>
            </w:rPr>
            <w:t>Escolher um item.</w:t>
          </w:r>
        </w:p>
      </w:docPartBody>
    </w:docPart>
    <w:docPart>
      <w:docPartPr>
        <w:name w:val="0E3FA4721F2C43FA82BA0F20B6BEE15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8747222-E301-484D-9884-525891CE8ED2}"/>
      </w:docPartPr>
      <w:docPartBody>
        <w:p w:rsidR="00000000" w:rsidRDefault="003F3A6E">
          <w:pPr>
            <w:pStyle w:val="0E3FA4721F2C43FA82BA0F20B6BEE155"/>
          </w:pPr>
          <w:r w:rsidRPr="00EE0C5E">
            <w:rPr>
              <w:rStyle w:val="TextodoEspaoReservado"/>
            </w:rPr>
            <w:t>Escolher um item.</w:t>
          </w:r>
        </w:p>
      </w:docPartBody>
    </w:docPart>
    <w:docPart>
      <w:docPartPr>
        <w:name w:val="99C1FE6DA61B461AA179296A13EC184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83A8065-00C2-4754-A8EF-CD40FA344023}"/>
      </w:docPartPr>
      <w:docPartBody>
        <w:p w:rsidR="00000000" w:rsidRDefault="003F3A6E">
          <w:pPr>
            <w:pStyle w:val="99C1FE6DA61B461AA179296A13EC184C"/>
          </w:pPr>
          <w:r w:rsidRPr="00EE0C5E">
            <w:rPr>
              <w:rStyle w:val="TextodoEspaoReservado"/>
            </w:rPr>
            <w:t>Escolher um item.</w:t>
          </w:r>
        </w:p>
      </w:docPartBody>
    </w:docPart>
    <w:docPart>
      <w:docPartPr>
        <w:name w:val="E306853D410B48C185E77D4E081532A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7781BA3-4C34-44F7-9D3D-C7EAED3A7212}"/>
      </w:docPartPr>
      <w:docPartBody>
        <w:p w:rsidR="00000000" w:rsidRDefault="003F3A6E">
          <w:pPr>
            <w:pStyle w:val="E306853D410B48C185E77D4E081532A7"/>
          </w:pPr>
          <w:r w:rsidRPr="00EE0C5E">
            <w:rPr>
              <w:rStyle w:val="TextodoEspaoReservado"/>
            </w:rPr>
            <w:t>Escolher um item.</w:t>
          </w:r>
        </w:p>
      </w:docPartBody>
    </w:docPart>
    <w:docPart>
      <w:docPartPr>
        <w:name w:val="175E79DFC53142E0880B94421F1200E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48F6A37-9CA9-4805-8F55-EE2CB05EE128}"/>
      </w:docPartPr>
      <w:docPartBody>
        <w:p w:rsidR="00000000" w:rsidRDefault="003F3A6E">
          <w:pPr>
            <w:pStyle w:val="175E79DFC53142E0880B94421F1200EE"/>
          </w:pPr>
          <w:r w:rsidRPr="00EE0C5E">
            <w:rPr>
              <w:rStyle w:val="TextodoEspaoReservado"/>
            </w:rPr>
            <w:t>Escolher um item.</w:t>
          </w:r>
        </w:p>
      </w:docPartBody>
    </w:docPart>
    <w:docPart>
      <w:docPartPr>
        <w:name w:val="B12C484C186544B4B39B2D6453C8B2F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3A0FEBB-E314-4071-9E5F-DF3738B67DFF}"/>
      </w:docPartPr>
      <w:docPartBody>
        <w:p w:rsidR="00000000" w:rsidRDefault="003F3A6E">
          <w:pPr>
            <w:pStyle w:val="B12C484C186544B4B39B2D6453C8B2FE"/>
          </w:pPr>
          <w:r w:rsidRPr="00EE0C5E">
            <w:rPr>
              <w:rStyle w:val="TextodoEspaoReservado"/>
            </w:rPr>
            <w:t>Escolher um item.</w:t>
          </w:r>
        </w:p>
      </w:docPartBody>
    </w:docPart>
    <w:docPart>
      <w:docPartPr>
        <w:name w:val="5483B912381948F29B8B30256A8148B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4B7A0DB-4026-42CD-A3AA-CD1E9AE4F66E}"/>
      </w:docPartPr>
      <w:docPartBody>
        <w:p w:rsidR="00000000" w:rsidRDefault="003F3A6E">
          <w:pPr>
            <w:pStyle w:val="5483B912381948F29B8B30256A8148BE"/>
          </w:pPr>
          <w:r w:rsidRPr="00EE0C5E">
            <w:rPr>
              <w:rStyle w:val="TextodoEspaoReservado"/>
            </w:rPr>
            <w:t>Escolher um item.</w:t>
          </w:r>
        </w:p>
      </w:docPartBody>
    </w:docPart>
    <w:docPart>
      <w:docPartPr>
        <w:name w:val="65ACB6DE5AB44718A8523D6AC67C742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FF8D5CD-79DF-46A7-867C-764025A615F7}"/>
      </w:docPartPr>
      <w:docPartBody>
        <w:p w:rsidR="00000000" w:rsidRDefault="003F3A6E">
          <w:pPr>
            <w:pStyle w:val="65ACB6DE5AB44718A8523D6AC67C742F"/>
          </w:pPr>
          <w:r w:rsidRPr="00EE0C5E">
            <w:rPr>
              <w:rStyle w:val="TextodoEspaoReservado"/>
            </w:rPr>
            <w:t>Escolher um item.</w:t>
          </w:r>
        </w:p>
      </w:docPartBody>
    </w:docPart>
    <w:docPart>
      <w:docPartPr>
        <w:name w:val="CCE6B9130B094B0FA2DF58B83994430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5DD3BD8-1E5D-4C53-8756-67C65DD736DC}"/>
      </w:docPartPr>
      <w:docPartBody>
        <w:p w:rsidR="00000000" w:rsidRDefault="003F3A6E">
          <w:pPr>
            <w:pStyle w:val="CCE6B9130B094B0FA2DF58B839944301"/>
          </w:pPr>
          <w:r w:rsidRPr="00EE0C5E">
            <w:rPr>
              <w:rStyle w:val="TextodoEspaoReservado"/>
            </w:rPr>
            <w:t>Esco</w:t>
          </w:r>
          <w:r w:rsidRPr="00EE0C5E">
            <w:rPr>
              <w:rStyle w:val="TextodoEspaoReservado"/>
            </w:rPr>
            <w:t>lher um item.</w:t>
          </w:r>
        </w:p>
      </w:docPartBody>
    </w:docPart>
    <w:docPart>
      <w:docPartPr>
        <w:name w:val="1EFEFAC42DD244C8827AA2729D81779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2AF1373-B7D0-46DA-B6B5-EE1DB6F5A1E0}"/>
      </w:docPartPr>
      <w:docPartBody>
        <w:p w:rsidR="00000000" w:rsidRDefault="003F3A6E">
          <w:pPr>
            <w:pStyle w:val="1EFEFAC42DD244C8827AA2729D817797"/>
          </w:pPr>
          <w:r w:rsidRPr="00EE0C5E">
            <w:rPr>
              <w:rStyle w:val="TextodoEspaoReservado"/>
            </w:rPr>
            <w:t>Escolher um item.</w:t>
          </w:r>
        </w:p>
      </w:docPartBody>
    </w:docPart>
    <w:docPart>
      <w:docPartPr>
        <w:name w:val="7E811C9E46154A159BB0D296AD9BF05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6700E88-6B2C-48F1-BE8B-D7ACED1DBE3F}"/>
      </w:docPartPr>
      <w:docPartBody>
        <w:p w:rsidR="00000000" w:rsidRDefault="003F3A6E">
          <w:pPr>
            <w:pStyle w:val="7E811C9E46154A159BB0D296AD9BF052"/>
          </w:pPr>
          <w:r w:rsidRPr="00EE0C5E">
            <w:rPr>
              <w:rStyle w:val="TextodoEspaoReservado"/>
            </w:rPr>
            <w:t>Escolher um item.</w:t>
          </w:r>
        </w:p>
      </w:docPartBody>
    </w:docPart>
    <w:docPart>
      <w:docPartPr>
        <w:name w:val="C99D10BB3449468ABE733478E00981C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C4FD101-9F27-423F-A5C0-6415B04FC036}"/>
      </w:docPartPr>
      <w:docPartBody>
        <w:p w:rsidR="00000000" w:rsidRDefault="003F3A6E">
          <w:pPr>
            <w:pStyle w:val="C99D10BB3449468ABE733478E00981C1"/>
          </w:pPr>
          <w:r w:rsidRPr="00EE0C5E">
            <w:rPr>
              <w:rStyle w:val="TextodoEspaoReservado"/>
            </w:rPr>
            <w:t>Escolher um item.</w:t>
          </w:r>
        </w:p>
      </w:docPartBody>
    </w:docPart>
    <w:docPart>
      <w:docPartPr>
        <w:name w:val="BD8DBC0674BE4478BB91704E83D8D09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3BB8C24-86BA-4983-A902-9D426516231E}"/>
      </w:docPartPr>
      <w:docPartBody>
        <w:p w:rsidR="00000000" w:rsidRDefault="003F3A6E">
          <w:pPr>
            <w:pStyle w:val="BD8DBC0674BE4478BB91704E83D8D097"/>
          </w:pPr>
          <w:r w:rsidRPr="00EE0C5E">
            <w:rPr>
              <w:rStyle w:val="TextodoEspaoReservado"/>
            </w:rPr>
            <w:t>Escolher um item.</w:t>
          </w:r>
        </w:p>
      </w:docPartBody>
    </w:docPart>
    <w:docPart>
      <w:docPartPr>
        <w:name w:val="421561AE4A65448BB850E5EE4611DB6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380DFF8-38D6-4EC6-92A0-CD257E40F79D}"/>
      </w:docPartPr>
      <w:docPartBody>
        <w:p w:rsidR="00000000" w:rsidRDefault="003F3A6E">
          <w:pPr>
            <w:pStyle w:val="421561AE4A65448BB850E5EE4611DB6B"/>
          </w:pPr>
          <w:r w:rsidRPr="00EE0C5E">
            <w:rPr>
              <w:rStyle w:val="TextodoEspaoReservado"/>
            </w:rPr>
            <w:t>Escolher um item.</w:t>
          </w:r>
        </w:p>
      </w:docPartBody>
    </w:docPart>
    <w:docPart>
      <w:docPartPr>
        <w:name w:val="EE5624F459334350AC2EA65C3E789EB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6CCFAA6-FD0B-49AE-AB56-ED9A5216875C}"/>
      </w:docPartPr>
      <w:docPartBody>
        <w:p w:rsidR="00000000" w:rsidRDefault="003F3A6E">
          <w:pPr>
            <w:pStyle w:val="EE5624F459334350AC2EA65C3E789EBD"/>
          </w:pPr>
          <w:r w:rsidRPr="00EE0C5E">
            <w:rPr>
              <w:rStyle w:val="TextodoEspaoReservado"/>
            </w:rPr>
            <w:t>Escolher um item.</w:t>
          </w:r>
        </w:p>
      </w:docPartBody>
    </w:docPart>
    <w:docPart>
      <w:docPartPr>
        <w:name w:val="B87A5BA3DCA646B0AAFE4650DDFF506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9BA6C4E-F1A2-4D78-AAD9-2D1DD862075C}"/>
      </w:docPartPr>
      <w:docPartBody>
        <w:p w:rsidR="00000000" w:rsidRDefault="003F3A6E">
          <w:pPr>
            <w:pStyle w:val="B87A5BA3DCA646B0AAFE4650DDFF506E"/>
          </w:pPr>
          <w:r w:rsidRPr="00EE0C5E">
            <w:rPr>
              <w:rStyle w:val="TextodoEspaoReservado"/>
            </w:rPr>
            <w:t>Escolher um item.</w:t>
          </w:r>
        </w:p>
      </w:docPartBody>
    </w:docPart>
    <w:docPart>
      <w:docPartPr>
        <w:name w:val="34A07D7493BC4838B3CAF9BC27D2137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32C89F6-94D2-4859-8A5F-138F54AE3B4D}"/>
      </w:docPartPr>
      <w:docPartBody>
        <w:p w:rsidR="00000000" w:rsidRDefault="003F3A6E">
          <w:pPr>
            <w:pStyle w:val="34A07D7493BC4838B3CAF9BC27D21378"/>
          </w:pPr>
          <w:r w:rsidRPr="00EE0C5E">
            <w:rPr>
              <w:rStyle w:val="TextodoEspaoReservado"/>
            </w:rPr>
            <w:t>Escolher um item.</w:t>
          </w:r>
        </w:p>
      </w:docPartBody>
    </w:docPart>
    <w:docPart>
      <w:docPartPr>
        <w:name w:val="B3EAF1F5AAD24D53941FDE3D5B6FB74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706CC39-80C6-4EA0-84CB-CC0D627CF825}"/>
      </w:docPartPr>
      <w:docPartBody>
        <w:p w:rsidR="00000000" w:rsidRDefault="003F3A6E">
          <w:pPr>
            <w:pStyle w:val="B3EAF1F5AAD24D53941FDE3D5B6FB742"/>
          </w:pPr>
          <w:r w:rsidRPr="00EE0C5E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8E7DCA82C293415EA008CC3D119F972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93DCB6B-1586-4576-A382-C67CAED74CAC}"/>
      </w:docPartPr>
      <w:docPartBody>
        <w:p w:rsidR="00000000" w:rsidRDefault="003F3A6E">
          <w:pPr>
            <w:pStyle w:val="8E7DCA82C293415EA008CC3D119F9724"/>
          </w:pPr>
          <w:r w:rsidRPr="00EE0C5E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33B4D103E5414DC3B36A2C1D704A68A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5F9D674-F164-42F7-BB2A-DE183595D49E}"/>
      </w:docPartPr>
      <w:docPartBody>
        <w:p w:rsidR="00000000" w:rsidRDefault="003F3A6E">
          <w:pPr>
            <w:pStyle w:val="33B4D103E5414DC3B36A2C1D704A68A9"/>
          </w:pPr>
          <w:r w:rsidRPr="00EE0C5E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E4A4385F1223421E9CBEC26078EEBD8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82B7F65-264F-4726-B3C1-648E0349CCE1}"/>
      </w:docPartPr>
      <w:docPartBody>
        <w:p w:rsidR="00000000" w:rsidRDefault="003F3A6E">
          <w:pPr>
            <w:pStyle w:val="E4A4385F1223421E9CBEC26078EEBD8B"/>
          </w:pPr>
          <w:r w:rsidRPr="00EE0C5E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E165FBA35497416C8BB840BE9E5DF6E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0C17B0A-6F6F-457B-A3AC-CA779FEE7774}"/>
      </w:docPartPr>
      <w:docPartBody>
        <w:p w:rsidR="00000000" w:rsidRDefault="003F3A6E">
          <w:pPr>
            <w:pStyle w:val="E165FBA35497416C8BB840BE9E5DF6E0"/>
          </w:pPr>
          <w:r w:rsidRPr="00EE0C5E">
            <w:rPr>
              <w:rStyle w:val="TextodoEspaoReservado"/>
            </w:rPr>
            <w:t>Clique aqui para digitar texto.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larendon Condensed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3F3A6E"/>
    <w:rsid w:val="003F3A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Pr>
      <w:color w:val="808080"/>
    </w:rPr>
  </w:style>
  <w:style w:type="paragraph" w:customStyle="1" w:styleId="43838DA4312D4F92B319F22A600BC27C">
    <w:name w:val="43838DA4312D4F92B319F22A600BC27C"/>
  </w:style>
  <w:style w:type="paragraph" w:customStyle="1" w:styleId="D4DC54E4AFD54A5CB617397A8F096A08">
    <w:name w:val="D4DC54E4AFD54A5CB617397A8F096A08"/>
  </w:style>
  <w:style w:type="paragraph" w:customStyle="1" w:styleId="B21FA664E497468B85C91294EA1EC826">
    <w:name w:val="B21FA664E497468B85C91294EA1EC826"/>
  </w:style>
  <w:style w:type="paragraph" w:customStyle="1" w:styleId="370561930BB048A38B390974F447A61B">
    <w:name w:val="370561930BB048A38B390974F447A61B"/>
  </w:style>
  <w:style w:type="paragraph" w:customStyle="1" w:styleId="418E19CAECEE490BA835D342AAF1EDE2">
    <w:name w:val="418E19CAECEE490BA835D342AAF1EDE2"/>
  </w:style>
  <w:style w:type="paragraph" w:customStyle="1" w:styleId="0C9C618D3A6A4049A59A845A285205FD">
    <w:name w:val="0C9C618D3A6A4049A59A845A285205FD"/>
  </w:style>
  <w:style w:type="paragraph" w:customStyle="1" w:styleId="A4A6473CCBC742A2AD0216BDAC21E9E8">
    <w:name w:val="A4A6473CCBC742A2AD0216BDAC21E9E8"/>
  </w:style>
  <w:style w:type="paragraph" w:customStyle="1" w:styleId="1D52F9357C464AE48B98243888BE7CF7">
    <w:name w:val="1D52F9357C464AE48B98243888BE7CF7"/>
  </w:style>
  <w:style w:type="paragraph" w:customStyle="1" w:styleId="5379337F91934C61B34D85F231A227E2">
    <w:name w:val="5379337F91934C61B34D85F231A227E2"/>
  </w:style>
  <w:style w:type="paragraph" w:customStyle="1" w:styleId="D9B85CF802AB4CDF9494AE066BF76FBE">
    <w:name w:val="D9B85CF802AB4CDF9494AE066BF76FBE"/>
  </w:style>
  <w:style w:type="paragraph" w:customStyle="1" w:styleId="227169F2853944CC9E99F60579615CE4">
    <w:name w:val="227169F2853944CC9E99F60579615CE4"/>
  </w:style>
  <w:style w:type="paragraph" w:customStyle="1" w:styleId="C98EED2F681B42739BD7E530CBB62884">
    <w:name w:val="C98EED2F681B42739BD7E530CBB62884"/>
  </w:style>
  <w:style w:type="paragraph" w:customStyle="1" w:styleId="B2647BE859534F20ACF3A705D10E8574">
    <w:name w:val="B2647BE859534F20ACF3A705D10E8574"/>
  </w:style>
  <w:style w:type="paragraph" w:customStyle="1" w:styleId="22CE8995632948ADA24B33412406FCB4">
    <w:name w:val="22CE8995632948ADA24B33412406FCB4"/>
  </w:style>
  <w:style w:type="paragraph" w:customStyle="1" w:styleId="7539A82998824A5F9FA1B50F94E199CF">
    <w:name w:val="7539A82998824A5F9FA1B50F94E199CF"/>
  </w:style>
  <w:style w:type="paragraph" w:customStyle="1" w:styleId="55288CE738DA41C7A0C40F9802CCDDDD">
    <w:name w:val="55288CE738DA41C7A0C40F9802CCDDDD"/>
  </w:style>
  <w:style w:type="paragraph" w:customStyle="1" w:styleId="FB812B4A46B347E59D636C7B2A3458FF">
    <w:name w:val="FB812B4A46B347E59D636C7B2A3458FF"/>
  </w:style>
  <w:style w:type="paragraph" w:customStyle="1" w:styleId="F2E83CEA999F4645A5ADD7A9BECFF7DC">
    <w:name w:val="F2E83CEA999F4645A5ADD7A9BECFF7DC"/>
  </w:style>
  <w:style w:type="paragraph" w:customStyle="1" w:styleId="A596CF0236CB4E70990AB63AD3B1C531">
    <w:name w:val="A596CF0236CB4E70990AB63AD3B1C531"/>
  </w:style>
  <w:style w:type="paragraph" w:customStyle="1" w:styleId="89169690C0314EE4804F56359CD1096D">
    <w:name w:val="89169690C0314EE4804F56359CD1096D"/>
  </w:style>
  <w:style w:type="paragraph" w:customStyle="1" w:styleId="C4FD361133384BB5A4203A055C9D8021">
    <w:name w:val="C4FD361133384BB5A4203A055C9D8021"/>
  </w:style>
  <w:style w:type="paragraph" w:customStyle="1" w:styleId="34EE3F1DBAC04A7E9D14A4AA2FF73828">
    <w:name w:val="34EE3F1DBAC04A7E9D14A4AA2FF73828"/>
  </w:style>
  <w:style w:type="paragraph" w:customStyle="1" w:styleId="546106372C52499CB7C469E07E580D98">
    <w:name w:val="546106372C52499CB7C469E07E580D98"/>
  </w:style>
  <w:style w:type="paragraph" w:customStyle="1" w:styleId="B685E79FB2374A9BB16D15E59EFD35BA">
    <w:name w:val="B685E79FB2374A9BB16D15E59EFD35BA"/>
  </w:style>
  <w:style w:type="paragraph" w:customStyle="1" w:styleId="6A4205A653B541A4A78D5AD56E58301D">
    <w:name w:val="6A4205A653B541A4A78D5AD56E58301D"/>
  </w:style>
  <w:style w:type="paragraph" w:customStyle="1" w:styleId="6ED407DE80FE43D7965893B374BF6AA1">
    <w:name w:val="6ED407DE80FE43D7965893B374BF6AA1"/>
  </w:style>
  <w:style w:type="paragraph" w:customStyle="1" w:styleId="C8EA0370DE3F40CABCEB21DB21E1B0A3">
    <w:name w:val="C8EA0370DE3F40CABCEB21DB21E1B0A3"/>
  </w:style>
  <w:style w:type="paragraph" w:customStyle="1" w:styleId="328D135180BD487A902EBF3BFACF275F">
    <w:name w:val="328D135180BD487A902EBF3BFACF275F"/>
  </w:style>
  <w:style w:type="paragraph" w:customStyle="1" w:styleId="30796508D48B4D4F8F7A7CD23097CAE3">
    <w:name w:val="30796508D48B4D4F8F7A7CD23097CAE3"/>
  </w:style>
  <w:style w:type="paragraph" w:customStyle="1" w:styleId="DC6C6D0D2D5B43E3866DD8127243F2DD">
    <w:name w:val="DC6C6D0D2D5B43E3866DD8127243F2DD"/>
  </w:style>
  <w:style w:type="paragraph" w:customStyle="1" w:styleId="08BA0471630F464DBE7C578E3EAFAAD1">
    <w:name w:val="08BA0471630F464DBE7C578E3EAFAAD1"/>
  </w:style>
  <w:style w:type="paragraph" w:customStyle="1" w:styleId="70FAF9A7139146A6BC9BDE8BFADB61FC">
    <w:name w:val="70FAF9A7139146A6BC9BDE8BFADB61FC"/>
  </w:style>
  <w:style w:type="paragraph" w:customStyle="1" w:styleId="C680A6C0D77340ADA3B07255B35C701C">
    <w:name w:val="C680A6C0D77340ADA3B07255B35C701C"/>
  </w:style>
  <w:style w:type="paragraph" w:customStyle="1" w:styleId="78EDCAC5AEE34F6B9D05A14F60C9D2B3">
    <w:name w:val="78EDCAC5AEE34F6B9D05A14F60C9D2B3"/>
  </w:style>
  <w:style w:type="paragraph" w:customStyle="1" w:styleId="9746F3A1C890479B9E9FCFC66C4A4FEB">
    <w:name w:val="9746F3A1C890479B9E9FCFC66C4A4FEB"/>
  </w:style>
  <w:style w:type="paragraph" w:customStyle="1" w:styleId="0E3FA4721F2C43FA82BA0F20B6BEE155">
    <w:name w:val="0E3FA4721F2C43FA82BA0F20B6BEE155"/>
  </w:style>
  <w:style w:type="paragraph" w:customStyle="1" w:styleId="99C1FE6DA61B461AA179296A13EC184C">
    <w:name w:val="99C1FE6DA61B461AA179296A13EC184C"/>
  </w:style>
  <w:style w:type="paragraph" w:customStyle="1" w:styleId="E306853D410B48C185E77D4E081532A7">
    <w:name w:val="E306853D410B48C185E77D4E081532A7"/>
  </w:style>
  <w:style w:type="paragraph" w:customStyle="1" w:styleId="175E79DFC53142E0880B94421F1200EE">
    <w:name w:val="175E79DFC53142E0880B94421F1200EE"/>
  </w:style>
  <w:style w:type="paragraph" w:customStyle="1" w:styleId="B12C484C186544B4B39B2D6453C8B2FE">
    <w:name w:val="B12C484C186544B4B39B2D6453C8B2FE"/>
  </w:style>
  <w:style w:type="paragraph" w:customStyle="1" w:styleId="5483B912381948F29B8B30256A8148BE">
    <w:name w:val="5483B912381948F29B8B30256A8148BE"/>
  </w:style>
  <w:style w:type="paragraph" w:customStyle="1" w:styleId="65ACB6DE5AB44718A8523D6AC67C742F">
    <w:name w:val="65ACB6DE5AB44718A8523D6AC67C742F"/>
  </w:style>
  <w:style w:type="paragraph" w:customStyle="1" w:styleId="CCE6B9130B094B0FA2DF58B839944301">
    <w:name w:val="CCE6B9130B094B0FA2DF58B839944301"/>
  </w:style>
  <w:style w:type="paragraph" w:customStyle="1" w:styleId="1EFEFAC42DD244C8827AA2729D817797">
    <w:name w:val="1EFEFAC42DD244C8827AA2729D817797"/>
  </w:style>
  <w:style w:type="paragraph" w:customStyle="1" w:styleId="7E811C9E46154A159BB0D296AD9BF052">
    <w:name w:val="7E811C9E46154A159BB0D296AD9BF052"/>
  </w:style>
  <w:style w:type="paragraph" w:customStyle="1" w:styleId="C99D10BB3449468ABE733478E00981C1">
    <w:name w:val="C99D10BB3449468ABE733478E00981C1"/>
  </w:style>
  <w:style w:type="paragraph" w:customStyle="1" w:styleId="BD8DBC0674BE4478BB91704E83D8D097">
    <w:name w:val="BD8DBC0674BE4478BB91704E83D8D097"/>
  </w:style>
  <w:style w:type="paragraph" w:customStyle="1" w:styleId="421561AE4A65448BB850E5EE4611DB6B">
    <w:name w:val="421561AE4A65448BB850E5EE4611DB6B"/>
  </w:style>
  <w:style w:type="paragraph" w:customStyle="1" w:styleId="EE5624F459334350AC2EA65C3E789EBD">
    <w:name w:val="EE5624F459334350AC2EA65C3E789EBD"/>
  </w:style>
  <w:style w:type="paragraph" w:customStyle="1" w:styleId="B87A5BA3DCA646B0AAFE4650DDFF506E">
    <w:name w:val="B87A5BA3DCA646B0AAFE4650DDFF506E"/>
  </w:style>
  <w:style w:type="paragraph" w:customStyle="1" w:styleId="34A07D7493BC4838B3CAF9BC27D21378">
    <w:name w:val="34A07D7493BC4838B3CAF9BC27D21378"/>
  </w:style>
  <w:style w:type="paragraph" w:customStyle="1" w:styleId="B3EAF1F5AAD24D53941FDE3D5B6FB742">
    <w:name w:val="B3EAF1F5AAD24D53941FDE3D5B6FB742"/>
  </w:style>
  <w:style w:type="paragraph" w:customStyle="1" w:styleId="8E7DCA82C293415EA008CC3D119F9724">
    <w:name w:val="8E7DCA82C293415EA008CC3D119F9724"/>
  </w:style>
  <w:style w:type="paragraph" w:customStyle="1" w:styleId="33B4D103E5414DC3B36A2C1D704A68A9">
    <w:name w:val="33B4D103E5414DC3B36A2C1D704A68A9"/>
  </w:style>
  <w:style w:type="paragraph" w:customStyle="1" w:styleId="E4A4385F1223421E9CBEC26078EEBD8B">
    <w:name w:val="E4A4385F1223421E9CBEC26078EEBD8B"/>
  </w:style>
  <w:style w:type="paragraph" w:customStyle="1" w:styleId="E165FBA35497416C8BB840BE9E5DF6E0">
    <w:name w:val="E165FBA35497416C8BB840BE9E5DF6E0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PESQUISA DE CLIMA ORGANIZACIONAL_FORMULÁRIO</Template>
  <TotalTime>8</TotalTime>
  <Pages>2</Pages>
  <Words>1127</Words>
  <Characters>6086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AGEPAN</Company>
  <LinksUpToDate>false</LinksUpToDate>
  <CharactersWithSpaces>7199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lgomes</dc:creator>
  <cp:keywords/>
  <dc:description/>
  <cp:lastModifiedBy>lgomes</cp:lastModifiedBy>
  <cp:revision>1</cp:revision>
  <cp:lastPrinted>2013-03-05T17:26:00Z</cp:lastPrinted>
  <dcterms:created xsi:type="dcterms:W3CDTF">2013-03-06T12:30:00Z</dcterms:created>
  <dcterms:modified xsi:type="dcterms:W3CDTF">2013-03-06T12:38:00Z</dcterms:modified>
</cp:coreProperties>
</file>